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88" w:rsidRPr="001249D7" w:rsidRDefault="008E2B88" w:rsidP="001249D7">
      <w:pPr>
        <w:suppressAutoHyphens/>
        <w:ind w:right="890"/>
        <w:jc w:val="center"/>
        <w:rPr>
          <w:color w:val="000000"/>
          <w:sz w:val="30"/>
          <w:lang w:eastAsia="zh-CN"/>
        </w:rPr>
      </w:pPr>
      <w:r w:rsidRPr="00B10581">
        <w:rPr>
          <w:color w:val="000000"/>
          <w:sz w:val="3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724.5pt">
            <v:imagedata r:id="rId4" o:title=""/>
          </v:shape>
        </w:pict>
      </w:r>
    </w:p>
    <w:p w:rsidR="008E2B88" w:rsidRPr="00D96289" w:rsidRDefault="008E2B88" w:rsidP="004A3170">
      <w:pPr>
        <w:jc w:val="both"/>
        <w:rPr>
          <w:sz w:val="24"/>
          <w:szCs w:val="24"/>
        </w:rPr>
      </w:pPr>
      <w:r w:rsidRPr="00D96289">
        <w:rPr>
          <w:sz w:val="24"/>
          <w:szCs w:val="24"/>
        </w:rPr>
        <w:t>Календарный план воспитательной работы детского лагеря составлен с целью уточнения форм и видов воспитательной деятельности, а также формирования единого, целостного воспитательного пространства.</w:t>
      </w:r>
    </w:p>
    <w:p w:rsidR="008E2B88" w:rsidRPr="00D96289" w:rsidRDefault="008E2B88" w:rsidP="004A3170">
      <w:pPr>
        <w:jc w:val="both"/>
        <w:rPr>
          <w:sz w:val="24"/>
          <w:szCs w:val="24"/>
        </w:rPr>
      </w:pPr>
      <w:r w:rsidRPr="00D96289">
        <w:rPr>
          <w:sz w:val="24"/>
          <w:szCs w:val="24"/>
        </w:rPr>
        <w:t xml:space="preserve">План структурирован по модулям, отражающим ключевые направления воспитательной работы в соответствии с Программой воспитания, и определяет уровни реализации мероприятий. Программы воспитательной деятельности реализуются с учётом значимых дат и событий, включённых в  </w:t>
      </w:r>
    </w:p>
    <w:p w:rsidR="008E2B88" w:rsidRPr="00D96289" w:rsidRDefault="008E2B88" w:rsidP="004A31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96289">
        <w:rPr>
          <w:sz w:val="24"/>
          <w:szCs w:val="24"/>
        </w:rPr>
        <w:t>В 2025 году особое внимание мы уделяется ряду ключевых событий:</w:t>
      </w:r>
    </w:p>
    <w:p w:rsidR="008E2B88" w:rsidRPr="00D96289" w:rsidRDefault="008E2B88" w:rsidP="004A3170">
      <w:pPr>
        <w:jc w:val="both"/>
        <w:rPr>
          <w:sz w:val="24"/>
          <w:szCs w:val="24"/>
        </w:rPr>
      </w:pPr>
      <w:r w:rsidRPr="00D96289">
        <w:rPr>
          <w:sz w:val="24"/>
          <w:szCs w:val="24"/>
        </w:rPr>
        <w:t>−   80-летию Победы в Великой Отечественной войне 1941–1945 годов — Году мира и единства в противодействии нацизму. Эта дата подчёркивает важность сохранения исторической памяти о героическом подвиге советского народа и служит основой патриотического воспитания подрастающего поколения.</w:t>
      </w:r>
    </w:p>
    <w:p w:rsidR="008E2B88" w:rsidRPr="00D96289" w:rsidRDefault="008E2B88" w:rsidP="004A3170">
      <w:pPr>
        <w:jc w:val="both"/>
        <w:rPr>
          <w:sz w:val="24"/>
          <w:szCs w:val="24"/>
        </w:rPr>
      </w:pPr>
      <w:r w:rsidRPr="00D96289">
        <w:rPr>
          <w:sz w:val="24"/>
          <w:szCs w:val="24"/>
        </w:rPr>
        <w:t>−  Году защитника Отечества, утверждённому с целью формирования у детей чувства уважения к защитникам Родины и осознания значимости воинской доблести.</w:t>
      </w:r>
    </w:p>
    <w:p w:rsidR="008E2B88" w:rsidRPr="00D96289" w:rsidRDefault="008E2B88" w:rsidP="004A3170">
      <w:pPr>
        <w:jc w:val="both"/>
        <w:rPr>
          <w:sz w:val="24"/>
          <w:szCs w:val="24"/>
        </w:rPr>
      </w:pPr>
      <w:r w:rsidRPr="00D96289">
        <w:rPr>
          <w:sz w:val="24"/>
          <w:szCs w:val="24"/>
        </w:rPr>
        <w:t>−  Году детского отдыха в системе образования, что акцентирует внимание на повышении качества и значимости организованного детского досуга в образовательной среде.</w:t>
      </w:r>
    </w:p>
    <w:p w:rsidR="008E2B88" w:rsidRPr="00D96289" w:rsidRDefault="008E2B88" w:rsidP="004A3170">
      <w:pPr>
        <w:jc w:val="both"/>
        <w:rPr>
          <w:sz w:val="24"/>
          <w:szCs w:val="24"/>
        </w:rPr>
      </w:pPr>
      <w:r w:rsidRPr="00D96289">
        <w:rPr>
          <w:b/>
          <w:sz w:val="24"/>
          <w:szCs w:val="24"/>
        </w:rPr>
        <w:t xml:space="preserve">  </w:t>
      </w:r>
      <w:r w:rsidRPr="00D96289">
        <w:rPr>
          <w:sz w:val="24"/>
          <w:szCs w:val="24"/>
        </w:rPr>
        <w:t>Все мероприятия, включённые в календарный план, направлены на формирование гражданской идентичности, нравственных ориентиров, развитие социальной активности и личностного потенциала детей.</w:t>
      </w:r>
    </w:p>
    <w:p w:rsidR="008E2B88" w:rsidRPr="00D94ED0" w:rsidRDefault="008E2B88" w:rsidP="00D94ED0">
      <w:pPr>
        <w:rPr>
          <w:sz w:val="24"/>
          <w:szCs w:val="24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0"/>
        <w:gridCol w:w="4690"/>
        <w:gridCol w:w="1274"/>
        <w:gridCol w:w="1164"/>
        <w:gridCol w:w="1247"/>
        <w:gridCol w:w="871"/>
      </w:tblGrid>
      <w:tr w:rsidR="008E2B88" w:rsidTr="00675F50">
        <w:trPr>
          <w:trHeight w:val="276"/>
        </w:trPr>
        <w:tc>
          <w:tcPr>
            <w:tcW w:w="840" w:type="dxa"/>
            <w:vMerge w:val="restart"/>
          </w:tcPr>
          <w:p w:rsidR="008E2B88" w:rsidRPr="00675F50" w:rsidRDefault="008E2B88" w:rsidP="00675F50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8E2B88" w:rsidRPr="00675F50" w:rsidRDefault="008E2B88" w:rsidP="00675F50">
            <w:pPr>
              <w:pStyle w:val="TableParagraph"/>
              <w:spacing w:line="256" w:lineRule="auto"/>
              <w:ind w:left="338" w:right="140" w:firstLine="52"/>
              <w:rPr>
                <w:b/>
                <w:sz w:val="24"/>
              </w:rPr>
            </w:pPr>
            <w:r w:rsidRPr="00675F50">
              <w:rPr>
                <w:b/>
                <w:spacing w:val="-10"/>
                <w:sz w:val="24"/>
              </w:rPr>
              <w:t xml:space="preserve">№ </w:t>
            </w:r>
            <w:r w:rsidRPr="00675F50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90" w:type="dxa"/>
            <w:vMerge w:val="restart"/>
          </w:tcPr>
          <w:p w:rsidR="008E2B88" w:rsidRPr="00675F50" w:rsidRDefault="008E2B88" w:rsidP="00675F50">
            <w:pPr>
              <w:pStyle w:val="TableParagraph"/>
              <w:ind w:left="1653" w:right="145" w:hanging="108"/>
              <w:rPr>
                <w:b/>
                <w:sz w:val="24"/>
              </w:rPr>
            </w:pPr>
            <w:r w:rsidRPr="00675F50"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274" w:type="dxa"/>
            <w:vMerge w:val="restart"/>
          </w:tcPr>
          <w:p w:rsidR="008E2B88" w:rsidRPr="00675F50" w:rsidRDefault="008E2B88" w:rsidP="00675F50">
            <w:pPr>
              <w:pStyle w:val="TableParagraph"/>
              <w:ind w:left="207" w:right="197"/>
              <w:jc w:val="center"/>
              <w:rPr>
                <w:b/>
                <w:sz w:val="24"/>
              </w:rPr>
            </w:pPr>
            <w:r w:rsidRPr="00675F50">
              <w:rPr>
                <w:b/>
                <w:spacing w:val="-4"/>
                <w:sz w:val="24"/>
              </w:rPr>
              <w:t xml:space="preserve">Срок </w:t>
            </w:r>
            <w:r w:rsidRPr="00675F50">
              <w:rPr>
                <w:b/>
                <w:spacing w:val="-2"/>
                <w:sz w:val="24"/>
              </w:rPr>
              <w:t xml:space="preserve">проведе </w:t>
            </w:r>
            <w:r w:rsidRPr="00675F50"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3282" w:type="dxa"/>
            <w:gridSpan w:val="3"/>
          </w:tcPr>
          <w:p w:rsidR="008E2B88" w:rsidRPr="00675F50" w:rsidRDefault="008E2B88" w:rsidP="00675F50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 w:rsidRPr="00675F50">
              <w:rPr>
                <w:b/>
                <w:sz w:val="24"/>
              </w:rPr>
              <w:t>Уровень</w:t>
            </w:r>
            <w:r w:rsidRPr="00675F50">
              <w:rPr>
                <w:b/>
                <w:spacing w:val="-2"/>
                <w:sz w:val="24"/>
              </w:rPr>
              <w:t xml:space="preserve"> проведения</w:t>
            </w:r>
          </w:p>
        </w:tc>
      </w:tr>
      <w:tr w:rsidR="008E2B88" w:rsidTr="00675F50">
        <w:trPr>
          <w:trHeight w:val="1655"/>
        </w:trPr>
        <w:tc>
          <w:tcPr>
            <w:tcW w:w="840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8E2B88" w:rsidRPr="00675F50" w:rsidRDefault="008E2B88" w:rsidP="00675F50">
            <w:pPr>
              <w:pStyle w:val="TableParagraph"/>
              <w:ind w:left="322" w:right="147" w:hanging="161"/>
              <w:rPr>
                <w:b/>
                <w:sz w:val="24"/>
              </w:rPr>
            </w:pPr>
            <w:r w:rsidRPr="00675F50">
              <w:rPr>
                <w:b/>
                <w:spacing w:val="-2"/>
                <w:sz w:val="24"/>
              </w:rPr>
              <w:t xml:space="preserve">Всеросс </w:t>
            </w:r>
            <w:r w:rsidRPr="00675F50">
              <w:rPr>
                <w:b/>
                <w:spacing w:val="-4"/>
                <w:sz w:val="24"/>
              </w:rPr>
              <w:t>ийск ий/</w:t>
            </w:r>
          </w:p>
          <w:p w:rsidR="008E2B88" w:rsidRPr="00675F50" w:rsidRDefault="008E2B88" w:rsidP="00675F50">
            <w:pPr>
              <w:pStyle w:val="TableParagraph"/>
              <w:spacing w:line="270" w:lineRule="atLeast"/>
              <w:ind w:left="382" w:right="133" w:hanging="233"/>
              <w:rPr>
                <w:b/>
                <w:sz w:val="24"/>
              </w:rPr>
            </w:pPr>
            <w:r w:rsidRPr="00675F50">
              <w:rPr>
                <w:b/>
                <w:spacing w:val="-2"/>
                <w:sz w:val="24"/>
              </w:rPr>
              <w:t xml:space="preserve">региона </w:t>
            </w:r>
            <w:r w:rsidRPr="00675F50">
              <w:rPr>
                <w:b/>
                <w:spacing w:val="-4"/>
                <w:sz w:val="24"/>
              </w:rPr>
              <w:t xml:space="preserve">льн </w:t>
            </w:r>
            <w:r w:rsidRPr="00675F50">
              <w:rPr>
                <w:b/>
                <w:spacing w:val="-6"/>
                <w:sz w:val="24"/>
              </w:rPr>
              <w:t>ый</w:t>
            </w:r>
          </w:p>
        </w:tc>
        <w:tc>
          <w:tcPr>
            <w:tcW w:w="1247" w:type="dxa"/>
          </w:tcPr>
          <w:p w:rsidR="008E2B88" w:rsidRPr="00675F50" w:rsidRDefault="008E2B88" w:rsidP="00675F50">
            <w:pPr>
              <w:pStyle w:val="TableParagraph"/>
              <w:ind w:left="261" w:right="154" w:hanging="94"/>
              <w:rPr>
                <w:b/>
                <w:sz w:val="24"/>
              </w:rPr>
            </w:pPr>
            <w:r w:rsidRPr="00675F50">
              <w:rPr>
                <w:b/>
                <w:spacing w:val="-2"/>
                <w:sz w:val="24"/>
              </w:rPr>
              <w:t>Детский лагерь</w:t>
            </w:r>
          </w:p>
        </w:tc>
        <w:tc>
          <w:tcPr>
            <w:tcW w:w="871" w:type="dxa"/>
            <w:textDirection w:val="btLr"/>
          </w:tcPr>
          <w:p w:rsidR="008E2B88" w:rsidRPr="00675F50" w:rsidRDefault="008E2B88" w:rsidP="00675F50">
            <w:pPr>
              <w:pStyle w:val="TableParagraph"/>
              <w:spacing w:before="110"/>
              <w:ind w:left="482"/>
              <w:rPr>
                <w:b/>
                <w:sz w:val="24"/>
              </w:rPr>
            </w:pPr>
            <w:r w:rsidRPr="00675F50">
              <w:rPr>
                <w:b/>
                <w:spacing w:val="-2"/>
                <w:sz w:val="24"/>
              </w:rPr>
              <w:t>Отряд</w:t>
            </w:r>
          </w:p>
        </w:tc>
      </w:tr>
      <w:tr w:rsidR="008E2B88" w:rsidTr="00675F50">
        <w:trPr>
          <w:trHeight w:val="275"/>
        </w:trPr>
        <w:tc>
          <w:tcPr>
            <w:tcW w:w="10086" w:type="dxa"/>
            <w:gridSpan w:val="6"/>
          </w:tcPr>
          <w:p w:rsidR="008E2B88" w:rsidRPr="00675F50" w:rsidRDefault="008E2B88" w:rsidP="00675F50">
            <w:pPr>
              <w:pStyle w:val="TableParagraph"/>
              <w:spacing w:line="255" w:lineRule="exact"/>
              <w:ind w:left="71"/>
              <w:jc w:val="center"/>
              <w:rPr>
                <w:b/>
                <w:sz w:val="24"/>
              </w:rPr>
            </w:pPr>
            <w:r w:rsidRPr="00675F50">
              <w:rPr>
                <w:b/>
                <w:sz w:val="24"/>
              </w:rPr>
              <w:t>Ключевые</w:t>
            </w:r>
            <w:r w:rsidRPr="00675F50">
              <w:rPr>
                <w:b/>
                <w:spacing w:val="-7"/>
                <w:sz w:val="24"/>
              </w:rPr>
              <w:t xml:space="preserve"> </w:t>
            </w:r>
            <w:r w:rsidRPr="00675F50"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8E2B88" w:rsidTr="00675F50">
        <w:trPr>
          <w:trHeight w:val="278"/>
        </w:trPr>
        <w:tc>
          <w:tcPr>
            <w:tcW w:w="10086" w:type="dxa"/>
            <w:gridSpan w:val="6"/>
          </w:tcPr>
          <w:p w:rsidR="008E2B88" w:rsidRPr="00675F50" w:rsidRDefault="008E2B88" w:rsidP="00675F50">
            <w:pPr>
              <w:pStyle w:val="TableParagraph"/>
              <w:spacing w:line="258" w:lineRule="exact"/>
              <w:ind w:left="71" w:right="58"/>
              <w:jc w:val="center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Блоки</w:t>
            </w:r>
          </w:p>
        </w:tc>
      </w:tr>
      <w:tr w:rsidR="008E2B88" w:rsidTr="00675F50">
        <w:trPr>
          <w:trHeight w:val="267"/>
        </w:trPr>
        <w:tc>
          <w:tcPr>
            <w:tcW w:w="84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35" w:right="14"/>
              <w:jc w:val="center"/>
              <w:rPr>
                <w:sz w:val="24"/>
              </w:rPr>
            </w:pPr>
            <w:r w:rsidRPr="00675F50">
              <w:rPr>
                <w:spacing w:val="-5"/>
                <w:sz w:val="24"/>
              </w:rPr>
              <w:t>1.</w:t>
            </w:r>
          </w:p>
        </w:tc>
        <w:tc>
          <w:tcPr>
            <w:tcW w:w="469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«РОССИЯ»</w:t>
            </w:r>
          </w:p>
        </w:tc>
        <w:tc>
          <w:tcPr>
            <w:tcW w:w="1274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" w:type="dxa"/>
            <w:vMerge w:val="restart"/>
            <w:textDirection w:val="btLr"/>
          </w:tcPr>
          <w:p w:rsidR="008E2B88" w:rsidRPr="00675F50" w:rsidRDefault="008E2B88" w:rsidP="00675F50">
            <w:pPr>
              <w:pStyle w:val="TableParagraph"/>
              <w:spacing w:before="110"/>
              <w:ind w:left="112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247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1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266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tabs>
                <w:tab w:val="left" w:pos="2108"/>
                <w:tab w:val="left" w:pos="3730"/>
              </w:tabs>
              <w:spacing w:line="246" w:lineRule="exact"/>
              <w:ind w:left="11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" o:spid="_x0000_s1026" style="position:absolute;left:0;text-align:left;margin-left:5.9pt;margin-top:12pt;width:223.15pt;height:.6pt;z-index:-251658240;mso-wrap-distance-left:0;mso-wrap-distance-right:0;mso-position-horizontal-relative:text;mso-position-vertical-relative:text" coordsize="2834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">
                  <v:shape id="Graphic 2" o:spid="_x0000_s1027" style="position:absolute;width:28340;height:76;visibility:visible;mso-wrap-style:square;v-text-anchor:top" coordsize="28340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" path="m2833751,l,,,7620r2833751,l2833751,xe" fillcolor="black" stroked="f">
                    <v:path arrowok="t"/>
                  </v:shape>
                </v:group>
              </w:pict>
            </w:r>
            <w:r w:rsidRPr="00675F50">
              <w:rPr>
                <w:spacing w:val="-2"/>
                <w:sz w:val="24"/>
              </w:rPr>
              <w:t>-Церемония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2"/>
                <w:sz w:val="24"/>
              </w:rPr>
              <w:t>подъема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2"/>
                <w:sz w:val="24"/>
              </w:rPr>
              <w:t>(спуска)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6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tabs>
                <w:tab w:val="left" w:pos="2387"/>
                <w:tab w:val="left" w:pos="3382"/>
              </w:tabs>
              <w:spacing w:line="246" w:lineRule="exact"/>
              <w:ind w:left="11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3" o:spid="_x0000_s1028" style="position:absolute;left:0;text-align:left;margin-left:5.9pt;margin-top:12.05pt;width:223.15pt;height:.6pt;z-index:-251657216;mso-wrap-distance-left:0;mso-wrap-distance-right:0;mso-position-horizontal-relative:text;mso-position-vertical-relative:text" coordsize="2834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">
                  <v:shape id="Graphic 4" o:spid="_x0000_s1029" style="position:absolute;width:28340;height:76;visibility:visible;mso-wrap-style:square;v-text-anchor:top" coordsize="28340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" path="m2833751,l,,,7620r2833751,l2833751,xe" fillcolor="black" stroked="f">
                    <v:path arrowok="t"/>
                  </v:shape>
                </v:group>
              </w:pict>
            </w:r>
            <w:r w:rsidRPr="00675F50">
              <w:rPr>
                <w:spacing w:val="-2"/>
                <w:sz w:val="24"/>
              </w:rPr>
              <w:t>Государственного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2"/>
                <w:sz w:val="24"/>
              </w:rPr>
              <w:t>флага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2"/>
                <w:sz w:val="24"/>
              </w:rPr>
              <w:t>Российской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02.06</w:t>
            </w: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tabs>
                <w:tab w:val="left" w:pos="2252"/>
                <w:tab w:val="left" w:pos="3378"/>
              </w:tabs>
              <w:spacing w:line="246" w:lineRule="exact"/>
              <w:ind w:left="11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5" o:spid="_x0000_s1030" style="position:absolute;left:0;text-align:left;margin-left:5.9pt;margin-top:12pt;width:223.15pt;height:.6pt;z-index:-251656192;mso-wrap-distance-left:0;mso-wrap-distance-right:0;mso-position-horizontal-relative:text;mso-position-vertical-relative:text" coordsize="2834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">
                  <v:shape id="Graphic 6" o:spid="_x0000_s1031" style="position:absolute;width:28340;height:76;visibility:visible;mso-wrap-style:square;v-text-anchor:top" coordsize="28340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" path="m2833751,l,,,7620r2833751,l2833751,xe" fillcolor="black" stroked="f">
                    <v:path arrowok="t"/>
                  </v:shape>
                </v:group>
              </w:pict>
            </w:r>
            <w:r w:rsidRPr="00675F50">
              <w:rPr>
                <w:spacing w:val="-2"/>
                <w:sz w:val="24"/>
              </w:rPr>
              <w:t>Федерации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10"/>
                <w:sz w:val="24"/>
              </w:rPr>
              <w:t>и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2"/>
                <w:sz w:val="24"/>
              </w:rPr>
              <w:t>исполнение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11.06</w:t>
            </w: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6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tabs>
                <w:tab w:val="left" w:pos="2372"/>
                <w:tab w:val="left" w:pos="3382"/>
              </w:tabs>
              <w:spacing w:line="246" w:lineRule="exact"/>
              <w:ind w:left="11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7" o:spid="_x0000_s1032" style="position:absolute;left:0;text-align:left;margin-left:5.9pt;margin-top:12pt;width:223.15pt;height:.6pt;z-index:-251655168;mso-wrap-distance-left:0;mso-wrap-distance-right:0;mso-position-horizontal-relative:text;mso-position-vertical-relative:text" coordsize="2834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">
                  <v:shape id="Graphic 8" o:spid="_x0000_s1033" style="position:absolute;width:28340;height:76;visibility:visible;mso-wrap-style:square;v-text-anchor:top" coordsize="28340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" path="m2833751,l,,,7619r2833751,l2833751,xe" fillcolor="black" stroked="f">
                    <v:path arrowok="t"/>
                  </v:shape>
                </v:group>
              </w:pict>
            </w:r>
            <w:r w:rsidRPr="00675F50">
              <w:rPr>
                <w:spacing w:val="-2"/>
                <w:sz w:val="24"/>
              </w:rPr>
              <w:t>Государственного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4"/>
                <w:sz w:val="24"/>
              </w:rPr>
              <w:t>гимна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2"/>
                <w:sz w:val="24"/>
              </w:rPr>
              <w:t>Российской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20.06</w:t>
            </w: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pacing w:val="-2"/>
                <w:sz w:val="24"/>
                <w:u w:val="single"/>
              </w:rPr>
              <w:t>Федерации.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21.06</w:t>
            </w: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6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-Торжественная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линейка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73"/>
        </w:trPr>
        <w:tc>
          <w:tcPr>
            <w:tcW w:w="84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9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-Посещение</w:t>
            </w:r>
            <w:r w:rsidRPr="00675F50">
              <w:rPr>
                <w:spacing w:val="-4"/>
                <w:sz w:val="24"/>
              </w:rPr>
              <w:t xml:space="preserve"> </w:t>
            </w:r>
            <w:r w:rsidRPr="00675F50">
              <w:rPr>
                <w:sz w:val="24"/>
              </w:rPr>
              <w:t>памятных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pacing w:val="-4"/>
                <w:sz w:val="24"/>
              </w:rPr>
              <w:t>мест</w:t>
            </w:r>
          </w:p>
        </w:tc>
        <w:tc>
          <w:tcPr>
            <w:tcW w:w="1274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7"/>
        </w:trPr>
        <w:tc>
          <w:tcPr>
            <w:tcW w:w="84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35" w:right="14"/>
              <w:jc w:val="center"/>
              <w:rPr>
                <w:sz w:val="24"/>
              </w:rPr>
            </w:pPr>
            <w:r w:rsidRPr="00675F50">
              <w:rPr>
                <w:spacing w:val="-5"/>
                <w:sz w:val="24"/>
              </w:rPr>
              <w:t>1.1</w:t>
            </w:r>
          </w:p>
        </w:tc>
        <w:tc>
          <w:tcPr>
            <w:tcW w:w="469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 w:rsidRPr="00675F50">
              <w:rPr>
                <w:sz w:val="24"/>
                <w:u w:val="single"/>
              </w:rPr>
              <w:t>Дни</w:t>
            </w:r>
            <w:r w:rsidRPr="00675F50">
              <w:rPr>
                <w:spacing w:val="-3"/>
                <w:sz w:val="24"/>
                <w:u w:val="single"/>
              </w:rPr>
              <w:t xml:space="preserve"> </w:t>
            </w:r>
            <w:r w:rsidRPr="00675F50">
              <w:rPr>
                <w:sz w:val="24"/>
                <w:u w:val="single"/>
              </w:rPr>
              <w:t xml:space="preserve">единых </w:t>
            </w:r>
            <w:r w:rsidRPr="00675F50">
              <w:rPr>
                <w:spacing w:val="-2"/>
                <w:sz w:val="24"/>
                <w:u w:val="single"/>
              </w:rPr>
              <w:t>действий.</w:t>
            </w:r>
          </w:p>
        </w:tc>
        <w:tc>
          <w:tcPr>
            <w:tcW w:w="1274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" w:type="dxa"/>
            <w:vMerge w:val="restart"/>
            <w:textDirection w:val="btLr"/>
          </w:tcPr>
          <w:p w:rsidR="008E2B88" w:rsidRPr="00675F50" w:rsidRDefault="008E2B88" w:rsidP="00675F50">
            <w:pPr>
              <w:pStyle w:val="TableParagraph"/>
              <w:spacing w:before="110"/>
              <w:ind w:left="112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247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1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266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–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z w:val="24"/>
              </w:rPr>
              <w:t>День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z w:val="24"/>
              </w:rPr>
              <w:t>защиты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детей;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z w:val="24"/>
              </w:rPr>
              <w:t xml:space="preserve">2 </w:t>
            </w:r>
            <w:r w:rsidRPr="00675F50">
              <w:rPr>
                <w:spacing w:val="-4"/>
                <w:sz w:val="24"/>
              </w:rPr>
              <w:t>июня</w:t>
            </w: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–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z w:val="24"/>
              </w:rPr>
              <w:t>День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z w:val="24"/>
              </w:rPr>
              <w:t>русского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языка;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z w:val="24"/>
              </w:rPr>
              <w:t xml:space="preserve">6 </w:t>
            </w:r>
            <w:r w:rsidRPr="00675F50">
              <w:rPr>
                <w:spacing w:val="-4"/>
                <w:sz w:val="24"/>
              </w:rPr>
              <w:t>июня</w:t>
            </w: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–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z w:val="24"/>
              </w:rPr>
              <w:t>День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России;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z w:val="24"/>
              </w:rPr>
              <w:t xml:space="preserve">11 </w:t>
            </w:r>
            <w:r w:rsidRPr="00675F50">
              <w:rPr>
                <w:spacing w:val="-4"/>
                <w:sz w:val="24"/>
              </w:rPr>
              <w:t>июня</w:t>
            </w: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6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–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z w:val="24"/>
              </w:rPr>
              <w:t>День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z w:val="24"/>
              </w:rPr>
              <w:t>памяти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z w:val="24"/>
              </w:rPr>
              <w:t>и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скорби;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z w:val="24"/>
              </w:rPr>
              <w:t xml:space="preserve">20 </w:t>
            </w:r>
            <w:r w:rsidRPr="00675F50">
              <w:rPr>
                <w:spacing w:val="-4"/>
                <w:sz w:val="24"/>
              </w:rPr>
              <w:t>июня</w:t>
            </w: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550"/>
        </w:trPr>
        <w:tc>
          <w:tcPr>
            <w:tcW w:w="84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–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z w:val="24"/>
              </w:rPr>
              <w:t>День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молодежи;</w:t>
            </w:r>
          </w:p>
        </w:tc>
        <w:tc>
          <w:tcPr>
            <w:tcW w:w="1274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675F50">
              <w:rPr>
                <w:sz w:val="24"/>
              </w:rPr>
              <w:t xml:space="preserve">27 </w:t>
            </w:r>
            <w:r w:rsidRPr="00675F50">
              <w:rPr>
                <w:spacing w:val="-4"/>
                <w:sz w:val="24"/>
              </w:rPr>
              <w:t>июня</w:t>
            </w:r>
          </w:p>
        </w:tc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7"/>
        </w:trPr>
        <w:tc>
          <w:tcPr>
            <w:tcW w:w="84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35" w:right="14"/>
              <w:jc w:val="center"/>
              <w:rPr>
                <w:sz w:val="24"/>
              </w:rPr>
            </w:pPr>
            <w:r w:rsidRPr="00675F50">
              <w:rPr>
                <w:spacing w:val="-5"/>
                <w:sz w:val="24"/>
              </w:rPr>
              <w:t>2.</w:t>
            </w:r>
          </w:p>
        </w:tc>
        <w:tc>
          <w:tcPr>
            <w:tcW w:w="469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«ЧЕЛОВЕК»</w:t>
            </w:r>
          </w:p>
        </w:tc>
        <w:tc>
          <w:tcPr>
            <w:tcW w:w="1274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02.06–</w:t>
            </w:r>
          </w:p>
        </w:tc>
        <w:tc>
          <w:tcPr>
            <w:tcW w:w="1164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Лагерь</w:t>
            </w:r>
          </w:p>
        </w:tc>
        <w:tc>
          <w:tcPr>
            <w:tcW w:w="871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266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-Зарядка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21.06.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6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-Спортивные</w:t>
            </w:r>
            <w:r w:rsidRPr="00675F50">
              <w:rPr>
                <w:spacing w:val="-6"/>
                <w:sz w:val="24"/>
              </w:rPr>
              <w:t xml:space="preserve"> </w:t>
            </w:r>
            <w:r w:rsidRPr="00675F50">
              <w:rPr>
                <w:spacing w:val="-4"/>
                <w:sz w:val="24"/>
              </w:rPr>
              <w:t>игры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-Инструктажи</w:t>
            </w:r>
            <w:r w:rsidRPr="00675F50">
              <w:rPr>
                <w:spacing w:val="-4"/>
                <w:sz w:val="24"/>
              </w:rPr>
              <w:t xml:space="preserve"> </w:t>
            </w:r>
            <w:r w:rsidRPr="00675F50">
              <w:rPr>
                <w:sz w:val="24"/>
              </w:rPr>
              <w:t>и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z w:val="24"/>
              </w:rPr>
              <w:t>игры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z w:val="24"/>
              </w:rPr>
              <w:t>по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pacing w:val="-5"/>
                <w:sz w:val="24"/>
              </w:rPr>
              <w:t>ТБ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549"/>
        </w:trPr>
        <w:tc>
          <w:tcPr>
            <w:tcW w:w="84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-Пожарная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эвакуация</w:t>
            </w:r>
          </w:p>
        </w:tc>
        <w:tc>
          <w:tcPr>
            <w:tcW w:w="1274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7"/>
        </w:trPr>
        <w:tc>
          <w:tcPr>
            <w:tcW w:w="84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35" w:right="14"/>
              <w:jc w:val="center"/>
              <w:rPr>
                <w:sz w:val="24"/>
              </w:rPr>
            </w:pPr>
            <w:r w:rsidRPr="00675F50">
              <w:rPr>
                <w:spacing w:val="-5"/>
                <w:sz w:val="24"/>
              </w:rPr>
              <w:t>3.</w:t>
            </w:r>
          </w:p>
        </w:tc>
        <w:tc>
          <w:tcPr>
            <w:tcW w:w="469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«</w:t>
            </w:r>
            <w:r w:rsidRPr="00675F50">
              <w:rPr>
                <w:spacing w:val="-2"/>
                <w:sz w:val="24"/>
                <w:u w:val="single"/>
              </w:rPr>
              <w:t>МИР»</w:t>
            </w:r>
          </w:p>
        </w:tc>
        <w:tc>
          <w:tcPr>
            <w:tcW w:w="1274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Лагерь</w:t>
            </w:r>
          </w:p>
        </w:tc>
        <w:tc>
          <w:tcPr>
            <w:tcW w:w="871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«Пушкинский</w:t>
            </w:r>
            <w:r w:rsidRPr="00675F50">
              <w:rPr>
                <w:spacing w:val="-7"/>
                <w:sz w:val="24"/>
              </w:rPr>
              <w:t xml:space="preserve"> </w:t>
            </w:r>
            <w:r w:rsidRPr="00675F50">
              <w:rPr>
                <w:spacing w:val="-4"/>
                <w:sz w:val="24"/>
              </w:rPr>
              <w:t>день»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06.06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«День</w:t>
            </w:r>
            <w:r w:rsidRPr="00675F50">
              <w:rPr>
                <w:spacing w:val="-4"/>
                <w:sz w:val="24"/>
              </w:rPr>
              <w:t xml:space="preserve"> </w:t>
            </w:r>
            <w:r w:rsidRPr="00675F50">
              <w:rPr>
                <w:sz w:val="24"/>
              </w:rPr>
              <w:t>родного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pacing w:val="-4"/>
                <w:sz w:val="24"/>
              </w:rPr>
              <w:t>села»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10.06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73"/>
        </w:trPr>
        <w:tc>
          <w:tcPr>
            <w:tcW w:w="84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9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 w:rsidRPr="00675F50">
              <w:rPr>
                <w:sz w:val="24"/>
              </w:rPr>
              <w:t>«День</w:t>
            </w:r>
            <w:r w:rsidRPr="00675F50">
              <w:rPr>
                <w:spacing w:val="-7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музея»</w:t>
            </w:r>
          </w:p>
        </w:tc>
        <w:tc>
          <w:tcPr>
            <w:tcW w:w="1274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24.06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76"/>
        </w:trPr>
        <w:tc>
          <w:tcPr>
            <w:tcW w:w="10086" w:type="dxa"/>
            <w:gridSpan w:val="6"/>
          </w:tcPr>
          <w:p w:rsidR="008E2B88" w:rsidRPr="00675F50" w:rsidRDefault="008E2B88" w:rsidP="00675F50">
            <w:pPr>
              <w:pStyle w:val="TableParagraph"/>
              <w:spacing w:line="256" w:lineRule="exact"/>
              <w:ind w:left="71" w:right="61"/>
              <w:jc w:val="center"/>
              <w:rPr>
                <w:sz w:val="24"/>
              </w:rPr>
            </w:pPr>
            <w:r w:rsidRPr="00675F50">
              <w:rPr>
                <w:sz w:val="24"/>
              </w:rPr>
              <w:t>Инвариативные</w:t>
            </w:r>
            <w:r w:rsidRPr="00675F50">
              <w:rPr>
                <w:spacing w:val="-8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модули</w:t>
            </w:r>
          </w:p>
        </w:tc>
      </w:tr>
      <w:tr w:rsidR="008E2B88" w:rsidTr="00675F50">
        <w:trPr>
          <w:trHeight w:val="267"/>
        </w:trPr>
        <w:tc>
          <w:tcPr>
            <w:tcW w:w="84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21" w:right="33"/>
              <w:jc w:val="center"/>
              <w:rPr>
                <w:sz w:val="24"/>
              </w:rPr>
            </w:pPr>
            <w:r w:rsidRPr="00675F50">
              <w:rPr>
                <w:spacing w:val="-10"/>
                <w:sz w:val="24"/>
              </w:rPr>
              <w:t>4</w:t>
            </w:r>
          </w:p>
        </w:tc>
        <w:tc>
          <w:tcPr>
            <w:tcW w:w="4690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8" w:lineRule="exact"/>
              <w:ind w:left="84"/>
              <w:rPr>
                <w:sz w:val="24"/>
              </w:rPr>
            </w:pPr>
            <w:r w:rsidRPr="00675F50">
              <w:rPr>
                <w:sz w:val="24"/>
              </w:rPr>
              <w:t>«СПОРТИВНО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z w:val="24"/>
              </w:rPr>
              <w:t>–</w:t>
            </w:r>
            <w:r w:rsidRPr="00675F50">
              <w:rPr>
                <w:spacing w:val="-4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ОЗДОРОВИТЕЛЬНАЯ</w:t>
            </w:r>
          </w:p>
        </w:tc>
        <w:tc>
          <w:tcPr>
            <w:tcW w:w="1274" w:type="dxa"/>
            <w:tcBorders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7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1" w:type="dxa"/>
            <w:vMerge w:val="restart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84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РАБОТА»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tabs>
                <w:tab w:val="left" w:pos="1047"/>
              </w:tabs>
              <w:spacing w:line="246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02.06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10"/>
                <w:sz w:val="24"/>
              </w:rPr>
              <w:t>–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66"/>
        </w:trPr>
        <w:tc>
          <w:tcPr>
            <w:tcW w:w="84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90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84"/>
              <w:rPr>
                <w:sz w:val="24"/>
              </w:rPr>
            </w:pPr>
            <w:r w:rsidRPr="00675F50">
              <w:rPr>
                <w:sz w:val="24"/>
              </w:rPr>
              <w:t>-Динамические</w:t>
            </w:r>
            <w:r w:rsidRPr="00675F50">
              <w:rPr>
                <w:spacing w:val="-9"/>
                <w:sz w:val="24"/>
              </w:rPr>
              <w:t xml:space="preserve"> </w:t>
            </w:r>
            <w:r w:rsidRPr="00675F50">
              <w:rPr>
                <w:spacing w:val="-4"/>
                <w:sz w:val="24"/>
              </w:rPr>
              <w:t>паузы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E2B88" w:rsidRPr="00675F50" w:rsidRDefault="008E2B88" w:rsidP="00675F5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21.06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73"/>
        </w:trPr>
        <w:tc>
          <w:tcPr>
            <w:tcW w:w="84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90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spacing w:line="254" w:lineRule="exact"/>
              <w:ind w:left="84"/>
              <w:rPr>
                <w:sz w:val="24"/>
              </w:rPr>
            </w:pPr>
            <w:r w:rsidRPr="00675F50">
              <w:rPr>
                <w:sz w:val="24"/>
              </w:rPr>
              <w:t>-Правила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z w:val="24"/>
              </w:rPr>
              <w:t>здорового</w:t>
            </w:r>
            <w:r w:rsidRPr="00675F50"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1274" w:type="dxa"/>
            <w:tcBorders>
              <w:top w:val="nil"/>
            </w:tcBorders>
          </w:tcPr>
          <w:p w:rsidR="008E2B88" w:rsidRPr="00675F50" w:rsidRDefault="008E2B88" w:rsidP="00675F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E2B88" w:rsidRPr="00675F50" w:rsidRDefault="008E2B88">
            <w:pPr>
              <w:rPr>
                <w:sz w:val="2"/>
                <w:szCs w:val="2"/>
              </w:rPr>
            </w:pPr>
          </w:p>
        </w:tc>
      </w:tr>
      <w:tr w:rsidR="008E2B88" w:rsidTr="00675F50">
        <w:trPr>
          <w:trHeight w:val="278"/>
        </w:trPr>
        <w:tc>
          <w:tcPr>
            <w:tcW w:w="840" w:type="dxa"/>
          </w:tcPr>
          <w:p w:rsidR="008E2B88" w:rsidRPr="00675F50" w:rsidRDefault="008E2B88" w:rsidP="00675F50">
            <w:pPr>
              <w:pStyle w:val="TableParagraph"/>
              <w:spacing w:line="258" w:lineRule="exact"/>
              <w:ind w:left="21" w:right="35"/>
              <w:jc w:val="center"/>
              <w:rPr>
                <w:sz w:val="24"/>
              </w:rPr>
            </w:pPr>
            <w:r w:rsidRPr="00675F50">
              <w:rPr>
                <w:spacing w:val="-5"/>
                <w:sz w:val="24"/>
              </w:rPr>
              <w:t>5.</w:t>
            </w:r>
          </w:p>
        </w:tc>
        <w:tc>
          <w:tcPr>
            <w:tcW w:w="4690" w:type="dxa"/>
          </w:tcPr>
          <w:p w:rsidR="008E2B88" w:rsidRPr="00675F50" w:rsidRDefault="008E2B88" w:rsidP="00675F50">
            <w:pPr>
              <w:pStyle w:val="TableParagraph"/>
              <w:spacing w:line="258" w:lineRule="exact"/>
              <w:ind w:left="84"/>
              <w:rPr>
                <w:sz w:val="24"/>
              </w:rPr>
            </w:pPr>
            <w:r w:rsidRPr="00675F50">
              <w:rPr>
                <w:sz w:val="24"/>
              </w:rPr>
              <w:t>«КУЛЬТУРА</w:t>
            </w:r>
            <w:r w:rsidRPr="00675F50">
              <w:rPr>
                <w:spacing w:val="-9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РОССИИ»</w:t>
            </w:r>
          </w:p>
        </w:tc>
        <w:tc>
          <w:tcPr>
            <w:tcW w:w="1274" w:type="dxa"/>
          </w:tcPr>
          <w:p w:rsidR="008E2B88" w:rsidRPr="00675F50" w:rsidRDefault="008E2B88" w:rsidP="00675F50">
            <w:pPr>
              <w:pStyle w:val="TableParagraph"/>
              <w:tabs>
                <w:tab w:val="left" w:pos="1047"/>
              </w:tabs>
              <w:spacing w:line="258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02.06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10"/>
                <w:sz w:val="24"/>
              </w:rPr>
              <w:t>–</w:t>
            </w:r>
          </w:p>
        </w:tc>
        <w:tc>
          <w:tcPr>
            <w:tcW w:w="116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7" w:type="dxa"/>
          </w:tcPr>
          <w:p w:rsidR="008E2B88" w:rsidRPr="00675F50" w:rsidRDefault="008E2B88" w:rsidP="00675F5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Лагерь</w:t>
            </w:r>
          </w:p>
        </w:tc>
        <w:tc>
          <w:tcPr>
            <w:tcW w:w="871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E2B88" w:rsidRDefault="008E2B88">
      <w:pPr>
        <w:pStyle w:val="TableParagraph"/>
        <w:rPr>
          <w:sz w:val="20"/>
        </w:rPr>
        <w:sectPr w:rsidR="008E2B88" w:rsidSect="004A3170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tbl>
      <w:tblPr>
        <w:tblW w:w="10064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4678"/>
        <w:gridCol w:w="1276"/>
        <w:gridCol w:w="1134"/>
        <w:gridCol w:w="1275"/>
        <w:gridCol w:w="851"/>
      </w:tblGrid>
      <w:tr w:rsidR="008E2B88" w:rsidTr="00675F50">
        <w:trPr>
          <w:trHeight w:val="551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rPr>
                <w:sz w:val="24"/>
              </w:rPr>
            </w:pPr>
            <w:r w:rsidRPr="00675F50">
              <w:rPr>
                <w:sz w:val="24"/>
              </w:rPr>
              <w:t>-Виртуальные</w:t>
            </w:r>
            <w:r w:rsidRPr="00675F50">
              <w:rPr>
                <w:spacing w:val="-4"/>
                <w:sz w:val="24"/>
              </w:rPr>
              <w:t xml:space="preserve"> </w:t>
            </w:r>
            <w:r w:rsidRPr="00675F50">
              <w:rPr>
                <w:sz w:val="24"/>
              </w:rPr>
              <w:t>экскурсии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z w:val="24"/>
              </w:rPr>
              <w:t>и</w:t>
            </w:r>
            <w:r w:rsidRPr="00675F50">
              <w:rPr>
                <w:spacing w:val="-2"/>
                <w:sz w:val="24"/>
              </w:rPr>
              <w:t xml:space="preserve"> выставки</w:t>
            </w:r>
          </w:p>
          <w:p w:rsidR="008E2B88" w:rsidRPr="00675F50" w:rsidRDefault="008E2B88" w:rsidP="00675F50">
            <w:pPr>
              <w:pStyle w:val="TableParagraph"/>
              <w:spacing w:line="264" w:lineRule="exact"/>
              <w:rPr>
                <w:sz w:val="24"/>
              </w:rPr>
            </w:pPr>
            <w:r w:rsidRPr="00675F50">
              <w:rPr>
                <w:sz w:val="24"/>
              </w:rPr>
              <w:t>-Проведение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z w:val="24"/>
              </w:rPr>
              <w:t>«громких»</w:t>
            </w:r>
            <w:r w:rsidRPr="00675F50">
              <w:rPr>
                <w:spacing w:val="-9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чтений</w:t>
            </w:r>
          </w:p>
        </w:tc>
        <w:tc>
          <w:tcPr>
            <w:tcW w:w="1276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27.06</w:t>
            </w:r>
          </w:p>
        </w:tc>
        <w:tc>
          <w:tcPr>
            <w:tcW w:w="113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1380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75F50">
              <w:rPr>
                <w:spacing w:val="-10"/>
                <w:sz w:val="24"/>
              </w:rPr>
              <w:t>6</w:t>
            </w:r>
          </w:p>
        </w:tc>
        <w:tc>
          <w:tcPr>
            <w:tcW w:w="4678" w:type="dxa"/>
          </w:tcPr>
          <w:p w:rsidR="008E2B88" w:rsidRPr="00675F50" w:rsidRDefault="008E2B88">
            <w:pPr>
              <w:pStyle w:val="TableParagraph"/>
              <w:rPr>
                <w:sz w:val="24"/>
              </w:rPr>
            </w:pPr>
            <w:r w:rsidRPr="00675F50">
              <w:rPr>
                <w:b/>
                <w:sz w:val="24"/>
              </w:rPr>
              <w:t>«</w:t>
            </w:r>
            <w:r w:rsidRPr="00675F50">
              <w:rPr>
                <w:sz w:val="24"/>
              </w:rPr>
              <w:t>ПСИХОЛОГО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>–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 xml:space="preserve">ПЕДАГОГИЧЕСКОЕ </w:t>
            </w:r>
            <w:r w:rsidRPr="00675F50">
              <w:rPr>
                <w:spacing w:val="-2"/>
                <w:sz w:val="24"/>
              </w:rPr>
              <w:t>СОПРОВОЖДЕНИЕ</w:t>
            </w:r>
          </w:p>
          <w:p w:rsidR="008E2B88" w:rsidRPr="00675F50" w:rsidRDefault="008E2B88" w:rsidP="00675F5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 w:rsidRPr="00675F50">
              <w:rPr>
                <w:sz w:val="24"/>
              </w:rPr>
              <w:t>-Поддержка</w:t>
            </w:r>
            <w:r w:rsidRPr="00675F50">
              <w:rPr>
                <w:spacing w:val="-11"/>
                <w:sz w:val="24"/>
              </w:rPr>
              <w:t xml:space="preserve"> </w:t>
            </w:r>
            <w:r w:rsidRPr="00675F50">
              <w:rPr>
                <w:sz w:val="24"/>
              </w:rPr>
              <w:t>одаренных</w:t>
            </w:r>
            <w:r w:rsidRPr="00675F50">
              <w:rPr>
                <w:spacing w:val="-9"/>
                <w:sz w:val="24"/>
              </w:rPr>
              <w:t xml:space="preserve"> </w:t>
            </w:r>
            <w:r w:rsidRPr="00675F50">
              <w:rPr>
                <w:sz w:val="24"/>
              </w:rPr>
              <w:t>детей,</w:t>
            </w:r>
            <w:r w:rsidRPr="00675F50">
              <w:rPr>
                <w:spacing w:val="-10"/>
                <w:sz w:val="24"/>
              </w:rPr>
              <w:t xml:space="preserve"> </w:t>
            </w:r>
            <w:r w:rsidRPr="00675F50">
              <w:rPr>
                <w:sz w:val="24"/>
              </w:rPr>
              <w:t>детей</w:t>
            </w:r>
            <w:r w:rsidRPr="00675F50">
              <w:rPr>
                <w:spacing w:val="-10"/>
                <w:sz w:val="24"/>
              </w:rPr>
              <w:t xml:space="preserve"> </w:t>
            </w:r>
            <w:r w:rsidRPr="00675F50">
              <w:rPr>
                <w:sz w:val="24"/>
              </w:rPr>
              <w:t xml:space="preserve">с особыми образовательными </w:t>
            </w:r>
            <w:r w:rsidRPr="00675F50">
              <w:rPr>
                <w:spacing w:val="-2"/>
                <w:sz w:val="24"/>
              </w:rPr>
              <w:t>потребностями</w:t>
            </w:r>
          </w:p>
        </w:tc>
        <w:tc>
          <w:tcPr>
            <w:tcW w:w="1276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02.06–</w:t>
            </w:r>
          </w:p>
          <w:p w:rsidR="008E2B88" w:rsidRPr="00675F50" w:rsidRDefault="008E2B88" w:rsidP="00675F50">
            <w:pPr>
              <w:pStyle w:val="TableParagraph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21.06.</w:t>
            </w:r>
          </w:p>
        </w:tc>
        <w:tc>
          <w:tcPr>
            <w:tcW w:w="113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Отряд</w:t>
            </w:r>
          </w:p>
        </w:tc>
      </w:tr>
      <w:tr w:rsidR="008E2B88" w:rsidTr="00675F50">
        <w:trPr>
          <w:trHeight w:val="1103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75F50">
              <w:rPr>
                <w:spacing w:val="-10"/>
                <w:sz w:val="24"/>
              </w:rPr>
              <w:t>7</w:t>
            </w:r>
          </w:p>
        </w:tc>
        <w:tc>
          <w:tcPr>
            <w:tcW w:w="4678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rPr>
                <w:sz w:val="24"/>
              </w:rPr>
            </w:pPr>
            <w:r w:rsidRPr="00675F50">
              <w:rPr>
                <w:b/>
                <w:sz w:val="24"/>
              </w:rPr>
              <w:t>«</w:t>
            </w:r>
            <w:r w:rsidRPr="00675F50">
              <w:rPr>
                <w:sz w:val="24"/>
              </w:rPr>
              <w:t>ДЕТСКОЕ</w:t>
            </w:r>
            <w:r w:rsidRPr="00675F50">
              <w:rPr>
                <w:spacing w:val="-2"/>
                <w:sz w:val="24"/>
              </w:rPr>
              <w:t xml:space="preserve"> САМОУПРАВЛЕНИЕ»</w:t>
            </w:r>
          </w:p>
          <w:p w:rsidR="008E2B88" w:rsidRPr="00675F50" w:rsidRDefault="008E2B88">
            <w:pPr>
              <w:pStyle w:val="TableParagraph"/>
              <w:rPr>
                <w:sz w:val="24"/>
              </w:rPr>
            </w:pPr>
            <w:r w:rsidRPr="00675F50">
              <w:rPr>
                <w:sz w:val="24"/>
              </w:rPr>
              <w:t>-Распределение</w:t>
            </w:r>
            <w:r w:rsidRPr="00675F50">
              <w:rPr>
                <w:spacing w:val="-4"/>
                <w:sz w:val="24"/>
              </w:rPr>
              <w:t xml:space="preserve"> </w:t>
            </w:r>
            <w:r w:rsidRPr="00675F50">
              <w:rPr>
                <w:sz w:val="24"/>
              </w:rPr>
              <w:t>обязанностей</w:t>
            </w:r>
            <w:r w:rsidRPr="00675F50">
              <w:rPr>
                <w:spacing w:val="-4"/>
                <w:sz w:val="24"/>
              </w:rPr>
              <w:t xml:space="preserve"> </w:t>
            </w:r>
            <w:r w:rsidRPr="00675F50">
              <w:rPr>
                <w:sz w:val="24"/>
              </w:rPr>
              <w:t>в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отряде</w:t>
            </w:r>
          </w:p>
          <w:p w:rsidR="008E2B88" w:rsidRPr="00675F50" w:rsidRDefault="008E2B88" w:rsidP="00675F50">
            <w:pPr>
              <w:pStyle w:val="TableParagraph"/>
              <w:spacing w:line="270" w:lineRule="atLeast"/>
              <w:ind w:right="1500"/>
              <w:rPr>
                <w:sz w:val="24"/>
              </w:rPr>
            </w:pPr>
            <w:r w:rsidRPr="00675F50">
              <w:rPr>
                <w:sz w:val="24"/>
              </w:rPr>
              <w:t>-Ежедневное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>дежурство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>по отряду и столовой</w:t>
            </w:r>
          </w:p>
        </w:tc>
        <w:tc>
          <w:tcPr>
            <w:tcW w:w="1276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75F50">
              <w:rPr>
                <w:sz w:val="24"/>
              </w:rPr>
              <w:t>02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z w:val="24"/>
              </w:rPr>
              <w:t>-</w:t>
            </w:r>
            <w:r w:rsidRPr="00675F50">
              <w:rPr>
                <w:spacing w:val="-2"/>
                <w:sz w:val="24"/>
              </w:rPr>
              <w:t>03.06</w:t>
            </w:r>
          </w:p>
          <w:p w:rsidR="008E2B88" w:rsidRPr="00675F50" w:rsidRDefault="008E2B88" w:rsidP="00675F50">
            <w:pPr>
              <w:pStyle w:val="TableParagraph"/>
              <w:spacing w:before="264" w:line="270" w:lineRule="atLeast"/>
              <w:ind w:left="106" w:right="17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 xml:space="preserve">ежедневн </w:t>
            </w:r>
            <w:r w:rsidRPr="00675F50">
              <w:rPr>
                <w:spacing w:val="-10"/>
                <w:sz w:val="24"/>
              </w:rPr>
              <w:t>о</w:t>
            </w:r>
          </w:p>
        </w:tc>
        <w:tc>
          <w:tcPr>
            <w:tcW w:w="113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Отряд</w:t>
            </w:r>
          </w:p>
        </w:tc>
      </w:tr>
      <w:tr w:rsidR="008E2B88" w:rsidTr="00675F50">
        <w:trPr>
          <w:trHeight w:val="551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75F50">
              <w:rPr>
                <w:spacing w:val="-10"/>
                <w:sz w:val="24"/>
              </w:rPr>
              <w:t>8</w:t>
            </w:r>
          </w:p>
        </w:tc>
        <w:tc>
          <w:tcPr>
            <w:tcW w:w="4678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rPr>
                <w:sz w:val="24"/>
              </w:rPr>
            </w:pPr>
            <w:r w:rsidRPr="00675F50">
              <w:rPr>
                <w:b/>
                <w:sz w:val="24"/>
              </w:rPr>
              <w:t>«</w:t>
            </w:r>
            <w:r w:rsidRPr="00675F50">
              <w:rPr>
                <w:sz w:val="24"/>
              </w:rPr>
              <w:t>ИНКЛЮЗИВНОЕ</w:t>
            </w:r>
            <w:r w:rsidRPr="00675F50">
              <w:rPr>
                <w:spacing w:val="-7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ПРОСТРАНСТВО»</w:t>
            </w:r>
          </w:p>
          <w:p w:rsidR="008E2B88" w:rsidRPr="00675F50" w:rsidRDefault="008E2B88" w:rsidP="00675F50">
            <w:pPr>
              <w:pStyle w:val="TableParagraph"/>
              <w:spacing w:line="264" w:lineRule="exact"/>
              <w:rPr>
                <w:sz w:val="24"/>
              </w:rPr>
            </w:pPr>
            <w:r w:rsidRPr="00675F50">
              <w:rPr>
                <w:sz w:val="24"/>
              </w:rPr>
              <w:t>-Комфортная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z w:val="24"/>
              </w:rPr>
              <w:t>доступная</w:t>
            </w:r>
            <w:r w:rsidRPr="00675F50">
              <w:rPr>
                <w:spacing w:val="-4"/>
                <w:sz w:val="24"/>
              </w:rPr>
              <w:t xml:space="preserve"> среда</w:t>
            </w:r>
          </w:p>
        </w:tc>
        <w:tc>
          <w:tcPr>
            <w:tcW w:w="1276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02.06–</w:t>
            </w:r>
          </w:p>
          <w:p w:rsidR="008E2B88" w:rsidRPr="00675F50" w:rsidRDefault="008E2B88" w:rsidP="00675F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27.06.</w:t>
            </w:r>
          </w:p>
        </w:tc>
        <w:tc>
          <w:tcPr>
            <w:tcW w:w="113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Отряд</w:t>
            </w:r>
          </w:p>
        </w:tc>
      </w:tr>
      <w:tr w:rsidR="008E2B88" w:rsidTr="00675F50">
        <w:trPr>
          <w:trHeight w:val="828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75F50"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«ПРОФОРИЕНТАЦИЯ»</w:t>
            </w:r>
          </w:p>
          <w:p w:rsidR="008E2B88" w:rsidRPr="00675F50" w:rsidRDefault="008E2B88">
            <w:pPr>
              <w:pStyle w:val="TableParagraph"/>
              <w:rPr>
                <w:sz w:val="24"/>
              </w:rPr>
            </w:pPr>
            <w:r w:rsidRPr="00675F50">
              <w:rPr>
                <w:sz w:val="24"/>
              </w:rPr>
              <w:t>-Профориентационные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pacing w:val="-4"/>
                <w:sz w:val="24"/>
              </w:rPr>
              <w:t>игры</w:t>
            </w:r>
          </w:p>
          <w:p w:rsidR="008E2B88" w:rsidRPr="00675F50" w:rsidRDefault="008E2B88" w:rsidP="00675F50">
            <w:pPr>
              <w:pStyle w:val="TableParagraph"/>
              <w:spacing w:line="264" w:lineRule="exact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-Дол-</w:t>
            </w:r>
            <w:r w:rsidRPr="00675F50">
              <w:rPr>
                <w:spacing w:val="-4"/>
                <w:sz w:val="24"/>
              </w:rPr>
              <w:t>игра</w:t>
            </w:r>
          </w:p>
        </w:tc>
        <w:tc>
          <w:tcPr>
            <w:tcW w:w="1276" w:type="dxa"/>
          </w:tcPr>
          <w:p w:rsidR="008E2B88" w:rsidRPr="00675F50" w:rsidRDefault="008E2B88" w:rsidP="00675F50">
            <w:pPr>
              <w:pStyle w:val="TableParagraph"/>
              <w:spacing w:before="268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25.06</w:t>
            </w:r>
          </w:p>
          <w:p w:rsidR="008E2B88" w:rsidRPr="00675F50" w:rsidRDefault="008E2B88" w:rsidP="00675F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09.06</w:t>
            </w:r>
          </w:p>
        </w:tc>
        <w:tc>
          <w:tcPr>
            <w:tcW w:w="113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Лагерь</w:t>
            </w:r>
          </w:p>
        </w:tc>
        <w:tc>
          <w:tcPr>
            <w:tcW w:w="851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1103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75F50">
              <w:rPr>
                <w:spacing w:val="-5"/>
                <w:sz w:val="24"/>
              </w:rPr>
              <w:t>10</w:t>
            </w:r>
          </w:p>
        </w:tc>
        <w:tc>
          <w:tcPr>
            <w:tcW w:w="4678" w:type="dxa"/>
          </w:tcPr>
          <w:p w:rsidR="008E2B88" w:rsidRPr="00675F50" w:rsidRDefault="008E2B88" w:rsidP="00675F50">
            <w:pPr>
              <w:pStyle w:val="TableParagraph"/>
              <w:ind w:right="98"/>
              <w:jc w:val="both"/>
              <w:rPr>
                <w:sz w:val="24"/>
              </w:rPr>
            </w:pPr>
            <w:r w:rsidRPr="00675F50">
              <w:rPr>
                <w:sz w:val="24"/>
              </w:rPr>
              <w:t>«КОЛЛЕКТИВНАЯ СОЦИАЛЬНО _ ЗНАЧИМАЯ ДЕЯТЕЛЬНОСТЬ В ДВИЖЕНИИ ПЕРВЫХ».</w:t>
            </w:r>
          </w:p>
          <w:p w:rsidR="008E2B88" w:rsidRPr="00675F50" w:rsidRDefault="008E2B88" w:rsidP="00675F5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675F50">
              <w:rPr>
                <w:sz w:val="24"/>
              </w:rPr>
              <w:t>-День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z w:val="24"/>
              </w:rPr>
              <w:t>РДДМ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z w:val="24"/>
              </w:rPr>
              <w:t>«Движение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Первых»</w:t>
            </w:r>
          </w:p>
        </w:tc>
        <w:tc>
          <w:tcPr>
            <w:tcW w:w="1276" w:type="dxa"/>
          </w:tcPr>
          <w:p w:rsidR="008E2B88" w:rsidRPr="00675F50" w:rsidRDefault="008E2B88" w:rsidP="00675F50">
            <w:pPr>
              <w:pStyle w:val="TableParagraph"/>
              <w:spacing w:before="267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04.06</w:t>
            </w:r>
          </w:p>
        </w:tc>
        <w:tc>
          <w:tcPr>
            <w:tcW w:w="113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Лагерь</w:t>
            </w:r>
          </w:p>
        </w:tc>
        <w:tc>
          <w:tcPr>
            <w:tcW w:w="851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277"/>
        </w:trPr>
        <w:tc>
          <w:tcPr>
            <w:tcW w:w="10064" w:type="dxa"/>
            <w:gridSpan w:val="6"/>
          </w:tcPr>
          <w:p w:rsidR="008E2B88" w:rsidRPr="00675F50" w:rsidRDefault="008E2B88" w:rsidP="00675F50">
            <w:pPr>
              <w:pStyle w:val="TableParagraph"/>
              <w:spacing w:line="258" w:lineRule="exact"/>
              <w:ind w:left="71" w:right="61"/>
              <w:jc w:val="center"/>
              <w:rPr>
                <w:sz w:val="24"/>
              </w:rPr>
            </w:pPr>
            <w:r w:rsidRPr="00675F50">
              <w:rPr>
                <w:sz w:val="24"/>
              </w:rPr>
              <w:t>Вариативные</w:t>
            </w:r>
            <w:r w:rsidRPr="00675F50">
              <w:rPr>
                <w:spacing w:val="-8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модули</w:t>
            </w:r>
          </w:p>
        </w:tc>
      </w:tr>
      <w:tr w:rsidR="008E2B88" w:rsidTr="00675F50">
        <w:trPr>
          <w:trHeight w:val="1103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75F50">
              <w:rPr>
                <w:spacing w:val="-5"/>
                <w:sz w:val="24"/>
              </w:rPr>
              <w:t>11</w:t>
            </w:r>
          </w:p>
        </w:tc>
        <w:tc>
          <w:tcPr>
            <w:tcW w:w="4678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rPr>
                <w:sz w:val="24"/>
              </w:rPr>
            </w:pPr>
            <w:r w:rsidRPr="00675F50">
              <w:rPr>
                <w:sz w:val="24"/>
              </w:rPr>
              <w:t>«ЭКСКУРСИИ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z w:val="24"/>
              </w:rPr>
              <w:t>И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ПОХОДЫ»</w:t>
            </w:r>
          </w:p>
          <w:p w:rsidR="008E2B88" w:rsidRPr="00675F50" w:rsidRDefault="008E2B88">
            <w:pPr>
              <w:pStyle w:val="TableParagraph"/>
              <w:rPr>
                <w:sz w:val="24"/>
              </w:rPr>
            </w:pPr>
            <w:r w:rsidRPr="00675F50">
              <w:rPr>
                <w:sz w:val="24"/>
              </w:rPr>
              <w:t>-Посещение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z w:val="24"/>
              </w:rPr>
              <w:t>сельской</w:t>
            </w:r>
            <w:r w:rsidRPr="00675F50">
              <w:rPr>
                <w:spacing w:val="-4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библиотеки</w:t>
            </w:r>
          </w:p>
          <w:p w:rsidR="008E2B88" w:rsidRPr="00675F50" w:rsidRDefault="008E2B88" w:rsidP="00675F50">
            <w:pPr>
              <w:pStyle w:val="TableParagraph"/>
              <w:spacing w:line="270" w:lineRule="atLeast"/>
              <w:rPr>
                <w:sz w:val="24"/>
              </w:rPr>
            </w:pPr>
            <w:r w:rsidRPr="00675F50">
              <w:rPr>
                <w:sz w:val="24"/>
              </w:rPr>
              <w:t>-Экскурсия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>к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>станции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>«Кривомузгинская», история создания поселка.</w:t>
            </w:r>
          </w:p>
        </w:tc>
        <w:tc>
          <w:tcPr>
            <w:tcW w:w="1276" w:type="dxa"/>
          </w:tcPr>
          <w:p w:rsidR="008E2B88" w:rsidRPr="00675F50" w:rsidRDefault="008E2B88" w:rsidP="00675F50">
            <w:pPr>
              <w:pStyle w:val="TableParagraph"/>
              <w:spacing w:before="267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06.06</w:t>
            </w:r>
          </w:p>
          <w:p w:rsidR="008E2B88" w:rsidRPr="00675F50" w:rsidRDefault="008E2B88" w:rsidP="00675F50">
            <w:pPr>
              <w:pStyle w:val="TableParagraph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10.06</w:t>
            </w:r>
          </w:p>
        </w:tc>
        <w:tc>
          <w:tcPr>
            <w:tcW w:w="113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Лагерь</w:t>
            </w:r>
          </w:p>
        </w:tc>
        <w:tc>
          <w:tcPr>
            <w:tcW w:w="851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3312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75F50">
              <w:rPr>
                <w:spacing w:val="-5"/>
                <w:sz w:val="24"/>
              </w:rPr>
              <w:t>12</w:t>
            </w:r>
          </w:p>
        </w:tc>
        <w:tc>
          <w:tcPr>
            <w:tcW w:w="4678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rPr>
                <w:sz w:val="24"/>
              </w:rPr>
            </w:pPr>
            <w:r w:rsidRPr="00675F50">
              <w:rPr>
                <w:sz w:val="24"/>
              </w:rPr>
              <w:t>«ЦИФРОВАЯ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z w:val="24"/>
              </w:rPr>
              <w:t>И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z w:val="24"/>
              </w:rPr>
              <w:t>МЕДИА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z w:val="24"/>
              </w:rPr>
              <w:t>–</w:t>
            </w:r>
            <w:r w:rsidRPr="00675F50">
              <w:rPr>
                <w:spacing w:val="-1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СРЕДА»</w:t>
            </w:r>
          </w:p>
          <w:p w:rsidR="008E2B88" w:rsidRPr="00675F50" w:rsidRDefault="008E2B88" w:rsidP="00675F50">
            <w:pPr>
              <w:pStyle w:val="TableParagraph"/>
              <w:ind w:right="1500"/>
              <w:rPr>
                <w:sz w:val="24"/>
              </w:rPr>
            </w:pPr>
            <w:r w:rsidRPr="00675F50">
              <w:rPr>
                <w:sz w:val="24"/>
              </w:rPr>
              <w:t>-Летопись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z w:val="24"/>
              </w:rPr>
              <w:t>лагеря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z w:val="24"/>
              </w:rPr>
              <w:t>(подготовка мультимедийной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>презентации для размещения на официальном сайте ОУ и в группе школы VK)</w:t>
            </w:r>
          </w:p>
          <w:p w:rsidR="008E2B88" w:rsidRPr="00675F50" w:rsidRDefault="008E2B88">
            <w:pPr>
              <w:pStyle w:val="TableParagraph"/>
              <w:rPr>
                <w:sz w:val="24"/>
              </w:rPr>
            </w:pPr>
            <w:r w:rsidRPr="00675F50">
              <w:rPr>
                <w:sz w:val="24"/>
              </w:rPr>
              <w:t>-Фото – сессия</w:t>
            </w:r>
            <w:r w:rsidRPr="00675F50">
              <w:rPr>
                <w:spacing w:val="28"/>
                <w:sz w:val="24"/>
              </w:rPr>
              <w:t xml:space="preserve"> </w:t>
            </w:r>
            <w:r w:rsidRPr="00675F50">
              <w:rPr>
                <w:sz w:val="24"/>
              </w:rPr>
              <w:t>«Как нам вместе хорошо». Оформление альбома.</w:t>
            </w:r>
          </w:p>
          <w:p w:rsidR="008E2B88" w:rsidRPr="00675F50" w:rsidRDefault="008E2B88" w:rsidP="00675F50">
            <w:pPr>
              <w:pStyle w:val="TableParagraph"/>
              <w:ind w:right="1500"/>
              <w:rPr>
                <w:sz w:val="24"/>
              </w:rPr>
            </w:pPr>
            <w:r w:rsidRPr="00675F50">
              <w:rPr>
                <w:sz w:val="24"/>
              </w:rPr>
              <w:t>-Инструктаж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>«Безопасность</w:t>
            </w:r>
            <w:r w:rsidRPr="00675F50">
              <w:rPr>
                <w:spacing w:val="-15"/>
                <w:sz w:val="24"/>
              </w:rPr>
              <w:t xml:space="preserve"> </w:t>
            </w:r>
            <w:r w:rsidRPr="00675F50">
              <w:rPr>
                <w:sz w:val="24"/>
              </w:rPr>
              <w:t>в сети Интернет»</w:t>
            </w:r>
          </w:p>
          <w:p w:rsidR="008E2B88" w:rsidRPr="00675F50" w:rsidRDefault="008E2B88" w:rsidP="00675F50">
            <w:pPr>
              <w:pStyle w:val="TableParagraph"/>
              <w:spacing w:line="270" w:lineRule="atLeast"/>
              <w:ind w:right="45"/>
              <w:rPr>
                <w:sz w:val="24"/>
              </w:rPr>
            </w:pPr>
            <w:r w:rsidRPr="00675F50">
              <w:rPr>
                <w:sz w:val="24"/>
              </w:rPr>
              <w:t>-Освещение</w:t>
            </w:r>
            <w:r w:rsidRPr="00675F50">
              <w:rPr>
                <w:spacing w:val="38"/>
                <w:sz w:val="24"/>
              </w:rPr>
              <w:t xml:space="preserve"> </w:t>
            </w:r>
            <w:r w:rsidRPr="00675F50">
              <w:rPr>
                <w:sz w:val="24"/>
              </w:rPr>
              <w:t>деятельности</w:t>
            </w:r>
            <w:r w:rsidRPr="00675F50">
              <w:rPr>
                <w:spacing w:val="40"/>
                <w:sz w:val="24"/>
              </w:rPr>
              <w:t xml:space="preserve"> </w:t>
            </w:r>
            <w:r w:rsidRPr="00675F50">
              <w:rPr>
                <w:sz w:val="24"/>
              </w:rPr>
              <w:t>детского</w:t>
            </w:r>
            <w:r w:rsidRPr="00675F50">
              <w:rPr>
                <w:spacing w:val="40"/>
                <w:sz w:val="24"/>
              </w:rPr>
              <w:t xml:space="preserve"> </w:t>
            </w:r>
            <w:r w:rsidRPr="00675F50">
              <w:rPr>
                <w:sz w:val="24"/>
              </w:rPr>
              <w:t>лагеря в официальных группах в</w:t>
            </w:r>
          </w:p>
        </w:tc>
        <w:tc>
          <w:tcPr>
            <w:tcW w:w="1276" w:type="dxa"/>
          </w:tcPr>
          <w:p w:rsidR="008E2B88" w:rsidRPr="00675F50" w:rsidRDefault="008E2B88" w:rsidP="00675F50">
            <w:pPr>
              <w:pStyle w:val="TableParagraph"/>
              <w:tabs>
                <w:tab w:val="left" w:pos="1047"/>
              </w:tabs>
              <w:spacing w:before="267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02.06</w:t>
            </w:r>
            <w:r w:rsidRPr="00675F50">
              <w:rPr>
                <w:sz w:val="24"/>
              </w:rPr>
              <w:tab/>
            </w:r>
            <w:r w:rsidRPr="00675F50">
              <w:rPr>
                <w:spacing w:val="-10"/>
                <w:sz w:val="24"/>
              </w:rPr>
              <w:t>–</w:t>
            </w:r>
          </w:p>
          <w:p w:rsidR="008E2B88" w:rsidRPr="00675F50" w:rsidRDefault="008E2B88" w:rsidP="00675F50">
            <w:pPr>
              <w:pStyle w:val="TableParagraph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05.06</w:t>
            </w:r>
          </w:p>
        </w:tc>
        <w:tc>
          <w:tcPr>
            <w:tcW w:w="113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Лагерь</w:t>
            </w:r>
          </w:p>
        </w:tc>
        <w:tc>
          <w:tcPr>
            <w:tcW w:w="851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2B88" w:rsidTr="00675F50">
        <w:trPr>
          <w:trHeight w:val="1379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75F50">
              <w:rPr>
                <w:spacing w:val="-5"/>
                <w:sz w:val="24"/>
              </w:rPr>
              <w:t>13</w:t>
            </w:r>
          </w:p>
        </w:tc>
        <w:tc>
          <w:tcPr>
            <w:tcW w:w="4678" w:type="dxa"/>
          </w:tcPr>
          <w:p w:rsidR="008E2B88" w:rsidRPr="00675F50" w:rsidRDefault="008E2B88" w:rsidP="00675F50">
            <w:pPr>
              <w:pStyle w:val="TableParagraph"/>
              <w:tabs>
                <w:tab w:val="left" w:pos="2293"/>
                <w:tab w:val="left" w:pos="3286"/>
                <w:tab w:val="left" w:pos="4029"/>
              </w:tabs>
              <w:ind w:right="102"/>
              <w:rPr>
                <w:sz w:val="24"/>
              </w:rPr>
            </w:pPr>
            <w:r w:rsidRPr="00675F50">
              <w:rPr>
                <w:spacing w:val="-2"/>
                <w:sz w:val="24"/>
                <w:u w:val="single"/>
              </w:rPr>
              <w:t>Просветительский</w:t>
            </w:r>
            <w:r w:rsidRPr="00675F50">
              <w:rPr>
                <w:sz w:val="24"/>
                <w:u w:val="single"/>
              </w:rPr>
              <w:tab/>
            </w:r>
            <w:r w:rsidRPr="00675F50">
              <w:rPr>
                <w:spacing w:val="-2"/>
                <w:sz w:val="24"/>
                <w:u w:val="single"/>
              </w:rPr>
              <w:t>проект</w:t>
            </w:r>
            <w:r w:rsidRPr="00675F50">
              <w:rPr>
                <w:sz w:val="24"/>
                <w:u w:val="single"/>
              </w:rPr>
              <w:tab/>
            </w:r>
            <w:r w:rsidRPr="00675F50">
              <w:rPr>
                <w:spacing w:val="-4"/>
                <w:sz w:val="24"/>
                <w:u w:val="single"/>
              </w:rPr>
              <w:t>«Без</w:t>
            </w:r>
            <w:r w:rsidRPr="00675F50">
              <w:rPr>
                <w:sz w:val="24"/>
                <w:u w:val="single"/>
              </w:rPr>
              <w:tab/>
            </w:r>
            <w:r w:rsidRPr="00675F50">
              <w:rPr>
                <w:spacing w:val="-2"/>
                <w:sz w:val="24"/>
                <w:u w:val="single"/>
              </w:rPr>
              <w:t>срока</w:t>
            </w:r>
            <w:r w:rsidRPr="00675F50">
              <w:rPr>
                <w:spacing w:val="-2"/>
                <w:sz w:val="24"/>
              </w:rPr>
              <w:t xml:space="preserve"> </w:t>
            </w:r>
            <w:r w:rsidRPr="00675F50">
              <w:rPr>
                <w:spacing w:val="-2"/>
                <w:sz w:val="24"/>
                <w:u w:val="single"/>
              </w:rPr>
              <w:t>давности»</w:t>
            </w:r>
          </w:p>
          <w:p w:rsidR="008E2B88" w:rsidRPr="00675F50" w:rsidRDefault="008E2B88">
            <w:pPr>
              <w:pStyle w:val="TableParagraph"/>
              <w:rPr>
                <w:sz w:val="24"/>
              </w:rPr>
            </w:pPr>
            <w:r w:rsidRPr="00675F50">
              <w:rPr>
                <w:sz w:val="24"/>
              </w:rPr>
              <w:t>«День</w:t>
            </w:r>
            <w:r w:rsidRPr="00675F50">
              <w:rPr>
                <w:spacing w:val="-5"/>
                <w:sz w:val="24"/>
              </w:rPr>
              <w:t xml:space="preserve"> </w:t>
            </w:r>
            <w:r w:rsidRPr="00675F50">
              <w:rPr>
                <w:spacing w:val="-2"/>
                <w:sz w:val="24"/>
              </w:rPr>
              <w:t>героев»</w:t>
            </w:r>
          </w:p>
          <w:p w:rsidR="008E2B88" w:rsidRPr="00675F50" w:rsidRDefault="008E2B88">
            <w:pPr>
              <w:pStyle w:val="TableParagraph"/>
              <w:rPr>
                <w:sz w:val="24"/>
              </w:rPr>
            </w:pPr>
            <w:r w:rsidRPr="00675F50">
              <w:rPr>
                <w:sz w:val="24"/>
              </w:rPr>
              <w:t>«День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z w:val="24"/>
              </w:rPr>
              <w:t>памяти</w:t>
            </w:r>
            <w:r w:rsidRPr="00675F50">
              <w:rPr>
                <w:spacing w:val="-3"/>
                <w:sz w:val="24"/>
              </w:rPr>
              <w:t xml:space="preserve"> </w:t>
            </w:r>
            <w:r w:rsidRPr="00675F50">
              <w:rPr>
                <w:sz w:val="24"/>
              </w:rPr>
              <w:t>и</w:t>
            </w:r>
            <w:r w:rsidRPr="00675F50">
              <w:rPr>
                <w:spacing w:val="-2"/>
                <w:sz w:val="24"/>
              </w:rPr>
              <w:t xml:space="preserve"> скорби»</w:t>
            </w:r>
          </w:p>
          <w:p w:rsidR="008E2B88" w:rsidRPr="00675F50" w:rsidRDefault="008E2B88" w:rsidP="00675F50">
            <w:pPr>
              <w:pStyle w:val="TableParagraph"/>
              <w:spacing w:line="264" w:lineRule="exact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-Кинопросмотры</w:t>
            </w:r>
          </w:p>
        </w:tc>
        <w:tc>
          <w:tcPr>
            <w:tcW w:w="1276" w:type="dxa"/>
          </w:tcPr>
          <w:p w:rsidR="008E2B88" w:rsidRPr="00675F50" w:rsidRDefault="008E2B88" w:rsidP="00675F50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8E2B88" w:rsidRPr="00675F50" w:rsidRDefault="008E2B88" w:rsidP="00675F50">
            <w:pPr>
              <w:pStyle w:val="TableParagraph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20.06</w:t>
            </w:r>
          </w:p>
          <w:p w:rsidR="008E2B88" w:rsidRPr="00675F50" w:rsidRDefault="008E2B88" w:rsidP="00675F50">
            <w:pPr>
              <w:pStyle w:val="TableParagraph"/>
              <w:ind w:left="106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20.06</w:t>
            </w:r>
          </w:p>
        </w:tc>
        <w:tc>
          <w:tcPr>
            <w:tcW w:w="1134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E2B88" w:rsidRPr="00675F50" w:rsidRDefault="008E2B88" w:rsidP="00675F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75F50">
              <w:rPr>
                <w:spacing w:val="-2"/>
                <w:sz w:val="24"/>
              </w:rPr>
              <w:t>Лагерь</w:t>
            </w:r>
          </w:p>
        </w:tc>
        <w:tc>
          <w:tcPr>
            <w:tcW w:w="851" w:type="dxa"/>
          </w:tcPr>
          <w:p w:rsidR="008E2B88" w:rsidRPr="00675F50" w:rsidRDefault="008E2B88" w:rsidP="00675F5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</w:pPr>
    </w:p>
    <w:p w:rsidR="008E2B88" w:rsidRDefault="008E2B88">
      <w:pPr>
        <w:pStyle w:val="TableParagraph"/>
        <w:rPr>
          <w:sz w:val="24"/>
        </w:rPr>
        <w:sectPr w:rsidR="008E2B88">
          <w:type w:val="continuous"/>
          <w:pgSz w:w="11910" w:h="16840"/>
          <w:pgMar w:top="820" w:right="708" w:bottom="280" w:left="425" w:header="720" w:footer="720" w:gutter="0"/>
          <w:cols w:space="720"/>
        </w:sectPr>
      </w:pPr>
    </w:p>
    <w:p w:rsidR="008E2B88" w:rsidRDefault="008E2B88">
      <w:pPr>
        <w:spacing w:before="61"/>
        <w:ind w:left="572" w:right="286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План-</w:t>
      </w:r>
      <w:r>
        <w:rPr>
          <w:b/>
          <w:i/>
          <w:spacing w:val="-4"/>
          <w:sz w:val="24"/>
        </w:rPr>
        <w:t>сетка</w:t>
      </w:r>
    </w:p>
    <w:p w:rsidR="008E2B88" w:rsidRDefault="008E2B88">
      <w:pPr>
        <w:pStyle w:val="BodyText"/>
        <w:spacing w:before="37"/>
        <w:ind w:left="572" w:right="286"/>
        <w:jc w:val="center"/>
      </w:pPr>
      <w:r>
        <w:t>работы</w:t>
      </w:r>
      <w:r>
        <w:rPr>
          <w:spacing w:val="-2"/>
        </w:rPr>
        <w:t xml:space="preserve"> </w:t>
      </w:r>
      <w:r>
        <w:t>летнего</w:t>
      </w:r>
      <w:r>
        <w:rPr>
          <w:spacing w:val="-2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rPr>
          <w:spacing w:val="-2"/>
        </w:rPr>
        <w:t>пребыванием</w:t>
      </w:r>
    </w:p>
    <w:p w:rsidR="008E2B88" w:rsidRDefault="008E2B88">
      <w:pPr>
        <w:pStyle w:val="BodyText"/>
        <w:spacing w:before="40"/>
        <w:ind w:left="572" w:right="162"/>
        <w:jc w:val="center"/>
      </w:pPr>
      <w:r>
        <w:t>«Шатлык»</w:t>
      </w:r>
    </w:p>
    <w:p w:rsidR="008E2B88" w:rsidRDefault="008E2B88">
      <w:pPr>
        <w:pStyle w:val="BodyText"/>
        <w:spacing w:before="136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5"/>
        <w:gridCol w:w="6950"/>
      </w:tblGrid>
      <w:tr w:rsidR="008E2B88" w:rsidTr="00675F50">
        <w:trPr>
          <w:trHeight w:val="412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675F50"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985" w:type="dxa"/>
          </w:tcPr>
          <w:p w:rsidR="008E2B88" w:rsidRPr="00675F50" w:rsidRDefault="008E2B88" w:rsidP="00675F50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 w:rsidRPr="00675F50">
              <w:rPr>
                <w:b/>
                <w:sz w:val="24"/>
              </w:rPr>
              <w:t>Название</w:t>
            </w:r>
            <w:r w:rsidRPr="00675F50">
              <w:rPr>
                <w:b/>
                <w:spacing w:val="-6"/>
                <w:sz w:val="24"/>
              </w:rPr>
              <w:t xml:space="preserve"> </w:t>
            </w:r>
            <w:r w:rsidRPr="00675F50"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50" w:type="dxa"/>
          </w:tcPr>
          <w:p w:rsidR="008E2B88" w:rsidRPr="00675F50" w:rsidRDefault="008E2B88" w:rsidP="00675F50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 w:rsidRPr="00675F50"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8E2B88" w:rsidTr="00675F50">
        <w:trPr>
          <w:trHeight w:val="2784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27.05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«День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детства»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2" w:lineRule="auto"/>
              <w:ind w:right="2009"/>
            </w:pPr>
            <w:r>
              <w:t>Организационный</w:t>
            </w:r>
            <w:r w:rsidRPr="00675F50">
              <w:rPr>
                <w:spacing w:val="-13"/>
              </w:rPr>
              <w:t xml:space="preserve"> </w:t>
            </w:r>
            <w:r>
              <w:t>период.</w:t>
            </w:r>
            <w:r w:rsidRPr="00675F50">
              <w:rPr>
                <w:spacing w:val="-13"/>
              </w:rPr>
              <w:t xml:space="preserve"> </w:t>
            </w:r>
            <w:r>
              <w:t>Формирование</w:t>
            </w:r>
            <w:r w:rsidRPr="00675F50">
              <w:rPr>
                <w:spacing w:val="-13"/>
              </w:rPr>
              <w:t xml:space="preserve"> </w:t>
            </w:r>
            <w:r>
              <w:t>отрядов. Проведение инструктажа по ТБ.</w:t>
            </w:r>
          </w:p>
          <w:p w:rsidR="008E2B88" w:rsidRDefault="008E2B88" w:rsidP="00675F50">
            <w:pPr>
              <w:pStyle w:val="TableParagraph"/>
              <w:spacing w:line="242" w:lineRule="auto"/>
            </w:pPr>
            <w:r>
              <w:t>Минутка</w:t>
            </w:r>
            <w:r w:rsidRPr="00675F50">
              <w:rPr>
                <w:spacing w:val="-5"/>
              </w:rPr>
              <w:t xml:space="preserve"> </w:t>
            </w:r>
            <w:r>
              <w:t>безопасности:</w:t>
            </w:r>
            <w:r w:rsidRPr="00675F50">
              <w:rPr>
                <w:spacing w:val="-4"/>
              </w:rPr>
              <w:t xml:space="preserve"> </w:t>
            </w:r>
            <w:r>
              <w:t>«Режим</w:t>
            </w:r>
            <w:r w:rsidRPr="00675F50">
              <w:rPr>
                <w:spacing w:val="-6"/>
              </w:rPr>
              <w:t xml:space="preserve"> </w:t>
            </w:r>
            <w:r>
              <w:t>дня.</w:t>
            </w:r>
            <w:r w:rsidRPr="00675F50">
              <w:rPr>
                <w:spacing w:val="-5"/>
              </w:rPr>
              <w:t xml:space="preserve"> </w:t>
            </w:r>
            <w:r>
              <w:t>Правила</w:t>
            </w:r>
            <w:r w:rsidRPr="00675F50">
              <w:rPr>
                <w:spacing w:val="-5"/>
              </w:rPr>
              <w:t xml:space="preserve"> </w:t>
            </w:r>
            <w:r>
              <w:t>безопасного</w:t>
            </w:r>
            <w:r w:rsidRPr="00675F50">
              <w:rPr>
                <w:spacing w:val="-5"/>
              </w:rPr>
              <w:t xml:space="preserve"> </w:t>
            </w:r>
            <w:r>
              <w:t>поведения</w:t>
            </w:r>
            <w:r w:rsidRPr="00675F50">
              <w:rPr>
                <w:spacing w:val="-6"/>
              </w:rPr>
              <w:t xml:space="preserve"> </w:t>
            </w:r>
            <w:r>
              <w:t xml:space="preserve">в </w:t>
            </w:r>
            <w:r w:rsidRPr="00675F50">
              <w:rPr>
                <w:spacing w:val="-2"/>
              </w:rPr>
              <w:t>лагере».</w:t>
            </w:r>
          </w:p>
          <w:p w:rsidR="008E2B88" w:rsidRPr="00675F50" w:rsidRDefault="008E2B88" w:rsidP="00675F50">
            <w:pPr>
              <w:pStyle w:val="TableParagraph"/>
              <w:spacing w:line="248" w:lineRule="exact"/>
              <w:rPr>
                <w:i/>
              </w:rPr>
            </w:pPr>
            <w:r>
              <w:t>Открытие</w:t>
            </w:r>
            <w:r w:rsidRPr="00675F50">
              <w:rPr>
                <w:spacing w:val="-7"/>
              </w:rPr>
              <w:t xml:space="preserve"> </w:t>
            </w:r>
            <w:r>
              <w:t>лагеря.</w:t>
            </w:r>
            <w:r w:rsidRPr="00675F50">
              <w:rPr>
                <w:spacing w:val="-5"/>
              </w:rPr>
              <w:t xml:space="preserve"> </w:t>
            </w:r>
            <w:r w:rsidRPr="00675F50">
              <w:rPr>
                <w:i/>
              </w:rPr>
              <w:t>Общий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сбор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участников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«Здравствуй,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  <w:spacing w:val="-2"/>
              </w:rPr>
              <w:t>лагерь!»</w:t>
            </w:r>
          </w:p>
          <w:p w:rsidR="008E2B88" w:rsidRDefault="008E2B88" w:rsidP="00675F50">
            <w:pPr>
              <w:pStyle w:val="TableParagraph"/>
              <w:spacing w:line="242" w:lineRule="auto"/>
              <w:ind w:right="3605" w:firstLine="55"/>
            </w:pPr>
            <w:r>
              <w:t>Знакомство</w:t>
            </w:r>
            <w:r w:rsidRPr="00675F50">
              <w:rPr>
                <w:spacing w:val="-14"/>
              </w:rPr>
              <w:t xml:space="preserve"> </w:t>
            </w:r>
            <w:r>
              <w:t>с</w:t>
            </w:r>
            <w:r w:rsidRPr="00675F50">
              <w:rPr>
                <w:spacing w:val="-13"/>
              </w:rPr>
              <w:t xml:space="preserve"> </w:t>
            </w:r>
            <w:r>
              <w:t>режимом</w:t>
            </w:r>
            <w:r w:rsidRPr="00675F50">
              <w:rPr>
                <w:spacing w:val="-12"/>
              </w:rPr>
              <w:t xml:space="preserve"> </w:t>
            </w:r>
            <w:r>
              <w:t>дня. Выбор актива.</w:t>
            </w:r>
          </w:p>
          <w:p w:rsidR="008E2B88" w:rsidRDefault="008E2B88" w:rsidP="00675F50">
            <w:pPr>
              <w:pStyle w:val="TableParagraph"/>
              <w:spacing w:line="242" w:lineRule="auto"/>
              <w:ind w:right="582"/>
            </w:pPr>
            <w:r>
              <w:t>День</w:t>
            </w:r>
            <w:r w:rsidRPr="00675F50">
              <w:rPr>
                <w:spacing w:val="-5"/>
              </w:rPr>
              <w:t xml:space="preserve"> </w:t>
            </w:r>
            <w:r>
              <w:t>защиты</w:t>
            </w:r>
            <w:r w:rsidRPr="00675F50">
              <w:rPr>
                <w:spacing w:val="-5"/>
              </w:rPr>
              <w:t xml:space="preserve"> </w:t>
            </w:r>
            <w:r>
              <w:t>детей</w:t>
            </w:r>
            <w:r w:rsidRPr="00675F50">
              <w:rPr>
                <w:spacing w:val="-5"/>
              </w:rPr>
              <w:t xml:space="preserve"> </w:t>
            </w:r>
            <w:r>
              <w:t>(конкурс</w:t>
            </w:r>
            <w:r w:rsidRPr="00675F50">
              <w:rPr>
                <w:spacing w:val="-5"/>
              </w:rPr>
              <w:t xml:space="preserve"> </w:t>
            </w:r>
            <w:r>
              <w:t>рисунков</w:t>
            </w:r>
            <w:r w:rsidRPr="00675F50">
              <w:rPr>
                <w:spacing w:val="-6"/>
              </w:rPr>
              <w:t xml:space="preserve"> </w:t>
            </w:r>
            <w:r>
              <w:t>на</w:t>
            </w:r>
            <w:r w:rsidRPr="00675F50">
              <w:rPr>
                <w:spacing w:val="-5"/>
              </w:rPr>
              <w:t xml:space="preserve"> </w:t>
            </w:r>
            <w:r>
              <w:t>асфальте,</w:t>
            </w:r>
            <w:r w:rsidRPr="00675F50">
              <w:rPr>
                <w:spacing w:val="-5"/>
              </w:rPr>
              <w:t xml:space="preserve"> </w:t>
            </w:r>
            <w:r>
              <w:t>дискотека</w:t>
            </w:r>
            <w:r w:rsidRPr="00675F50">
              <w:rPr>
                <w:spacing w:val="-6"/>
              </w:rPr>
              <w:t xml:space="preserve"> </w:t>
            </w:r>
            <w:r>
              <w:t xml:space="preserve">с </w:t>
            </w:r>
            <w:r w:rsidRPr="00675F50">
              <w:rPr>
                <w:spacing w:val="-2"/>
              </w:rPr>
              <w:t>играми).</w:t>
            </w:r>
          </w:p>
          <w:p w:rsidR="008E2B88" w:rsidRPr="00675F50" w:rsidRDefault="008E2B88" w:rsidP="00675F50">
            <w:pPr>
              <w:pStyle w:val="TableParagraph"/>
              <w:spacing w:line="248" w:lineRule="exact"/>
              <w:rPr>
                <w:i/>
              </w:rPr>
            </w:pPr>
            <w:r w:rsidRPr="00675F50">
              <w:rPr>
                <w:i/>
              </w:rPr>
              <w:t>Игровой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час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«Играю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я</w:t>
            </w:r>
            <w:r w:rsidRPr="00675F50">
              <w:rPr>
                <w:i/>
                <w:spacing w:val="-2"/>
              </w:rPr>
              <w:t xml:space="preserve"> </w:t>
            </w:r>
            <w:r w:rsidRPr="00675F50">
              <w:rPr>
                <w:i/>
              </w:rPr>
              <w:t>–играют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  <w:spacing w:val="-2"/>
              </w:rPr>
              <w:t>друзья»</w:t>
            </w:r>
          </w:p>
          <w:p w:rsidR="008E2B88" w:rsidRDefault="008E2B88" w:rsidP="00675F50">
            <w:pPr>
              <w:pStyle w:val="TableParagraph"/>
              <w:spacing w:line="240" w:lineRule="exact"/>
            </w:pPr>
            <w:r>
              <w:t>Профилактическая</w:t>
            </w:r>
            <w:r w:rsidRPr="00675F50">
              <w:rPr>
                <w:spacing w:val="-9"/>
              </w:rPr>
              <w:t xml:space="preserve"> </w:t>
            </w:r>
            <w:r>
              <w:t>беседа</w:t>
            </w:r>
            <w:r w:rsidRPr="00675F50">
              <w:rPr>
                <w:spacing w:val="-8"/>
              </w:rPr>
              <w:t xml:space="preserve"> </w:t>
            </w:r>
            <w:r>
              <w:t>«Безопасный</w:t>
            </w:r>
            <w:r w:rsidRPr="00675F50">
              <w:rPr>
                <w:spacing w:val="-8"/>
              </w:rPr>
              <w:t xml:space="preserve"> </w:t>
            </w:r>
            <w:r>
              <w:t>маршрут</w:t>
            </w:r>
            <w:r w:rsidRPr="00675F50">
              <w:rPr>
                <w:spacing w:val="-8"/>
              </w:rPr>
              <w:t xml:space="preserve"> </w:t>
            </w:r>
            <w:r w:rsidRPr="00675F50">
              <w:rPr>
                <w:spacing w:val="-2"/>
              </w:rPr>
              <w:t>домой»</w:t>
            </w:r>
          </w:p>
        </w:tc>
      </w:tr>
      <w:tr w:rsidR="008E2B88" w:rsidTr="00675F50">
        <w:trPr>
          <w:trHeight w:val="3035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28.05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ind w:left="107"/>
            </w:pPr>
            <w:r>
              <w:t>«День</w:t>
            </w:r>
            <w:r w:rsidRPr="00675F50">
              <w:rPr>
                <w:spacing w:val="-14"/>
              </w:rPr>
              <w:t xml:space="preserve"> </w:t>
            </w:r>
            <w:r>
              <w:t>доброты</w:t>
            </w:r>
            <w:r w:rsidRPr="00675F50">
              <w:rPr>
                <w:spacing w:val="-14"/>
              </w:rPr>
              <w:t xml:space="preserve"> </w:t>
            </w:r>
            <w:r>
              <w:t xml:space="preserve">и </w:t>
            </w:r>
            <w:r w:rsidRPr="00675F50">
              <w:rPr>
                <w:spacing w:val="-2"/>
              </w:rPr>
              <w:t>вежливости»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ind w:firstLine="55"/>
            </w:pPr>
            <w:r>
              <w:t>Минутка</w:t>
            </w:r>
            <w:r w:rsidRPr="00675F50">
              <w:rPr>
                <w:spacing w:val="-5"/>
              </w:rPr>
              <w:t xml:space="preserve"> </w:t>
            </w:r>
            <w:r>
              <w:t>безопасности</w:t>
            </w:r>
            <w:r w:rsidRPr="00675F50">
              <w:rPr>
                <w:spacing w:val="-6"/>
              </w:rPr>
              <w:t xml:space="preserve"> </w:t>
            </w:r>
            <w:r>
              <w:t>«Опасные</w:t>
            </w:r>
            <w:r w:rsidRPr="00675F50">
              <w:rPr>
                <w:spacing w:val="-5"/>
              </w:rPr>
              <w:t xml:space="preserve"> </w:t>
            </w:r>
            <w:r>
              <w:t>соседи»</w:t>
            </w:r>
            <w:r w:rsidRPr="00675F50">
              <w:rPr>
                <w:spacing w:val="-10"/>
              </w:rPr>
              <w:t xml:space="preserve"> </w:t>
            </w:r>
            <w:r>
              <w:t>(профилактическая</w:t>
            </w:r>
            <w:r w:rsidRPr="00675F50">
              <w:rPr>
                <w:spacing w:val="-5"/>
              </w:rPr>
              <w:t xml:space="preserve"> </w:t>
            </w:r>
            <w:r>
              <w:t>беседа</w:t>
            </w:r>
            <w:r w:rsidRPr="00675F50">
              <w:rPr>
                <w:spacing w:val="-5"/>
              </w:rPr>
              <w:t xml:space="preserve"> </w:t>
            </w:r>
            <w:r>
              <w:t>о клещевом энцефалите).</w:t>
            </w:r>
          </w:p>
          <w:p w:rsidR="008E2B88" w:rsidRDefault="008E2B88" w:rsidP="00675F50">
            <w:pPr>
              <w:pStyle w:val="TableParagraph"/>
              <w:spacing w:line="252" w:lineRule="exact"/>
            </w:pPr>
            <w:r>
              <w:t>Оформление</w:t>
            </w:r>
            <w:r w:rsidRPr="00675F50">
              <w:rPr>
                <w:spacing w:val="-9"/>
              </w:rPr>
              <w:t xml:space="preserve"> </w:t>
            </w:r>
            <w:r>
              <w:t>уголка</w:t>
            </w:r>
            <w:r w:rsidRPr="00675F50">
              <w:rPr>
                <w:spacing w:val="-8"/>
              </w:rPr>
              <w:t xml:space="preserve"> </w:t>
            </w:r>
            <w:r w:rsidRPr="00675F50">
              <w:rPr>
                <w:spacing w:val="-2"/>
              </w:rPr>
              <w:t>лагеря.</w:t>
            </w:r>
          </w:p>
          <w:p w:rsidR="008E2B88" w:rsidRDefault="008E2B88" w:rsidP="00675F50">
            <w:pPr>
              <w:pStyle w:val="TableParagraph"/>
              <w:ind w:left="163" w:right="2009" w:hanging="56"/>
            </w:pPr>
            <w:r>
              <w:t>Культура</w:t>
            </w:r>
            <w:r w:rsidRPr="00675F50">
              <w:rPr>
                <w:spacing w:val="-8"/>
              </w:rPr>
              <w:t xml:space="preserve"> </w:t>
            </w:r>
            <w:r>
              <w:t>поведения</w:t>
            </w:r>
            <w:r w:rsidRPr="00675F50">
              <w:rPr>
                <w:spacing w:val="-9"/>
              </w:rPr>
              <w:t xml:space="preserve"> </w:t>
            </w:r>
            <w:r>
              <w:t>в</w:t>
            </w:r>
            <w:r w:rsidRPr="00675F50">
              <w:rPr>
                <w:spacing w:val="-9"/>
              </w:rPr>
              <w:t xml:space="preserve"> </w:t>
            </w:r>
            <w:r>
              <w:t>общественных</w:t>
            </w:r>
            <w:r w:rsidRPr="00675F50">
              <w:rPr>
                <w:spacing w:val="-10"/>
              </w:rPr>
              <w:t xml:space="preserve"> </w:t>
            </w:r>
            <w:r>
              <w:t>местах. Беседа о правилах этикета.</w:t>
            </w:r>
          </w:p>
          <w:p w:rsidR="008E2B88" w:rsidRDefault="008E2B88" w:rsidP="00675F50">
            <w:pPr>
              <w:pStyle w:val="TableParagraph"/>
              <w:ind w:right="3605"/>
            </w:pPr>
            <w:r>
              <w:t>Конкурс</w:t>
            </w:r>
            <w:r w:rsidRPr="00675F50">
              <w:rPr>
                <w:spacing w:val="-14"/>
              </w:rPr>
              <w:t xml:space="preserve"> </w:t>
            </w:r>
            <w:r>
              <w:t>вежливых</w:t>
            </w:r>
            <w:r w:rsidRPr="00675F50">
              <w:rPr>
                <w:spacing w:val="-14"/>
              </w:rPr>
              <w:t xml:space="preserve"> </w:t>
            </w:r>
            <w:r>
              <w:t>приветствий. Анкета «Режим дня»</w:t>
            </w:r>
          </w:p>
          <w:p w:rsidR="008E2B88" w:rsidRDefault="008E2B88" w:rsidP="00675F50">
            <w:pPr>
              <w:pStyle w:val="TableParagraph"/>
              <w:ind w:right="1307"/>
            </w:pPr>
            <w:r>
              <w:t>Информационная</w:t>
            </w:r>
            <w:r w:rsidRPr="00675F50">
              <w:rPr>
                <w:spacing w:val="-8"/>
              </w:rPr>
              <w:t xml:space="preserve"> </w:t>
            </w:r>
            <w:r>
              <w:t>беседа</w:t>
            </w:r>
            <w:r w:rsidRPr="00675F50">
              <w:rPr>
                <w:spacing w:val="-10"/>
              </w:rPr>
              <w:t xml:space="preserve"> </w:t>
            </w:r>
            <w:r>
              <w:t>«Что</w:t>
            </w:r>
            <w:r w:rsidRPr="00675F50">
              <w:rPr>
                <w:spacing w:val="-8"/>
              </w:rPr>
              <w:t xml:space="preserve"> </w:t>
            </w:r>
            <w:r>
              <w:t>такое</w:t>
            </w:r>
            <w:r w:rsidRPr="00675F50">
              <w:rPr>
                <w:spacing w:val="-8"/>
              </w:rPr>
              <w:t xml:space="preserve"> </w:t>
            </w:r>
            <w:r>
              <w:t>Телефон</w:t>
            </w:r>
            <w:r w:rsidRPr="00675F50">
              <w:rPr>
                <w:spacing w:val="-8"/>
              </w:rPr>
              <w:t xml:space="preserve"> </w:t>
            </w:r>
            <w:r>
              <w:t>доверия». Акция «Доброе слово и кошке приятно»</w:t>
            </w:r>
          </w:p>
          <w:p w:rsidR="008E2B88" w:rsidRPr="00675F50" w:rsidRDefault="008E2B88" w:rsidP="00675F50">
            <w:pPr>
              <w:pStyle w:val="TableParagraph"/>
              <w:spacing w:line="252" w:lineRule="exact"/>
              <w:rPr>
                <w:i/>
              </w:rPr>
            </w:pPr>
            <w:r w:rsidRPr="00675F50">
              <w:rPr>
                <w:i/>
              </w:rPr>
              <w:t>Погружение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в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игровой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сюжет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  <w:spacing w:val="-2"/>
              </w:rPr>
              <w:t>смены:</w:t>
            </w:r>
          </w:p>
          <w:p w:rsidR="008E2B88" w:rsidRPr="00675F50" w:rsidRDefault="008E2B88" w:rsidP="00675F50">
            <w:pPr>
              <w:pStyle w:val="TableParagraph"/>
              <w:spacing w:line="254" w:lineRule="exact"/>
              <w:ind w:right="582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10"/>
              </w:rPr>
              <w:t xml:space="preserve"> </w:t>
            </w:r>
            <w:r w:rsidRPr="00675F50">
              <w:rPr>
                <w:i/>
              </w:rPr>
              <w:t>час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«Открывая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страницы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</w:rPr>
              <w:t>интересной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книги» Творческая встреча орлят «Знакомьтесь, это- мы!»</w:t>
            </w:r>
          </w:p>
        </w:tc>
      </w:tr>
      <w:tr w:rsidR="008E2B88" w:rsidTr="00675F50">
        <w:trPr>
          <w:trHeight w:val="2435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6" w:lineRule="exact"/>
              <w:ind w:left="6"/>
              <w:jc w:val="center"/>
            </w:pPr>
            <w:r w:rsidRPr="00675F50">
              <w:rPr>
                <w:spacing w:val="-2"/>
              </w:rPr>
              <w:t>29.05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6" w:lineRule="exact"/>
              <w:ind w:left="107"/>
            </w:pPr>
            <w:r>
              <w:t>«День</w:t>
            </w:r>
            <w:r w:rsidRPr="00675F50">
              <w:rPr>
                <w:spacing w:val="-4"/>
              </w:rPr>
              <w:t xml:space="preserve"> </w:t>
            </w:r>
            <w:r>
              <w:t>спорта</w:t>
            </w:r>
            <w:r w:rsidRPr="00675F50">
              <w:rPr>
                <w:spacing w:val="-2"/>
              </w:rPr>
              <w:t xml:space="preserve"> </w:t>
            </w:r>
            <w:r w:rsidRPr="00675F50">
              <w:rPr>
                <w:spacing w:val="-10"/>
              </w:rPr>
              <w:t>»</w:t>
            </w:r>
          </w:p>
        </w:tc>
        <w:tc>
          <w:tcPr>
            <w:tcW w:w="6950" w:type="dxa"/>
          </w:tcPr>
          <w:p w:rsidR="008E2B88" w:rsidRDefault="008E2B88">
            <w:pPr>
              <w:pStyle w:val="TableParagraph"/>
            </w:pPr>
            <w:r>
              <w:t>Минутка</w:t>
            </w:r>
            <w:r w:rsidRPr="00675F50">
              <w:rPr>
                <w:spacing w:val="-5"/>
              </w:rPr>
              <w:t xml:space="preserve"> </w:t>
            </w:r>
            <w:r>
              <w:t>здоровья</w:t>
            </w:r>
            <w:r w:rsidRPr="00675F50">
              <w:rPr>
                <w:spacing w:val="-5"/>
              </w:rPr>
              <w:t xml:space="preserve"> </w:t>
            </w:r>
            <w:r>
              <w:t>«Вредным</w:t>
            </w:r>
            <w:r w:rsidRPr="00675F50">
              <w:rPr>
                <w:spacing w:val="-6"/>
              </w:rPr>
              <w:t xml:space="preserve"> </w:t>
            </w:r>
            <w:r>
              <w:t>привычкам</w:t>
            </w:r>
            <w:r w:rsidRPr="00675F50">
              <w:rPr>
                <w:spacing w:val="-5"/>
              </w:rPr>
              <w:t xml:space="preserve"> </w:t>
            </w:r>
            <w:r>
              <w:t>–</w:t>
            </w:r>
            <w:r w:rsidRPr="00675F50">
              <w:rPr>
                <w:spacing w:val="-8"/>
              </w:rPr>
              <w:t xml:space="preserve"> </w:t>
            </w:r>
            <w:r>
              <w:t>мы</w:t>
            </w:r>
            <w:r w:rsidRPr="00675F50">
              <w:rPr>
                <w:spacing w:val="-5"/>
              </w:rPr>
              <w:t xml:space="preserve"> </w:t>
            </w:r>
            <w:r>
              <w:t>говорим,</w:t>
            </w:r>
            <w:r w:rsidRPr="00675F50">
              <w:rPr>
                <w:spacing w:val="-5"/>
              </w:rPr>
              <w:t xml:space="preserve"> </w:t>
            </w:r>
            <w:r>
              <w:t>нет!» Спортивные состязания.</w:t>
            </w:r>
          </w:p>
          <w:p w:rsidR="008E2B88" w:rsidRDefault="008E2B88" w:rsidP="00675F50">
            <w:pPr>
              <w:pStyle w:val="TableParagraph"/>
              <w:spacing w:line="252" w:lineRule="exact"/>
            </w:pPr>
            <w:r>
              <w:t>Веселые</w:t>
            </w:r>
            <w:r w:rsidRPr="00675F50">
              <w:rPr>
                <w:spacing w:val="-3"/>
              </w:rPr>
              <w:t xml:space="preserve"> </w:t>
            </w:r>
            <w:r w:rsidRPr="00675F50">
              <w:rPr>
                <w:spacing w:val="-2"/>
              </w:rPr>
              <w:t>старты.</w:t>
            </w:r>
          </w:p>
          <w:p w:rsidR="008E2B88" w:rsidRDefault="008E2B88" w:rsidP="00675F50">
            <w:pPr>
              <w:pStyle w:val="TableParagraph"/>
              <w:ind w:left="163" w:right="3605" w:hanging="56"/>
            </w:pPr>
            <w:r>
              <w:t>Игры на свежем воздухе. Оформление</w:t>
            </w:r>
            <w:r w:rsidRPr="00675F50">
              <w:rPr>
                <w:spacing w:val="-14"/>
              </w:rPr>
              <w:t xml:space="preserve"> </w:t>
            </w:r>
            <w:r>
              <w:t>уголка</w:t>
            </w:r>
            <w:r w:rsidRPr="00675F50">
              <w:rPr>
                <w:spacing w:val="-14"/>
              </w:rPr>
              <w:t xml:space="preserve"> </w:t>
            </w:r>
            <w:r>
              <w:t>отряда.</w:t>
            </w:r>
          </w:p>
          <w:p w:rsidR="008E2B88" w:rsidRPr="00675F50" w:rsidRDefault="008E2B88">
            <w:pPr>
              <w:pStyle w:val="TableParagraph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«Национальные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игры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и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  <w:spacing w:val="-2"/>
              </w:rPr>
              <w:t>забавы»</w:t>
            </w:r>
          </w:p>
          <w:p w:rsidR="008E2B88" w:rsidRPr="00675F50" w:rsidRDefault="008E2B88" w:rsidP="00675F50">
            <w:pPr>
              <w:pStyle w:val="TableParagraph"/>
              <w:spacing w:before="84" w:line="256" w:lineRule="auto"/>
              <w:ind w:right="2510" w:firstLine="16"/>
              <w:rPr>
                <w:sz w:val="24"/>
              </w:rPr>
            </w:pPr>
            <w:r w:rsidRPr="00675F50">
              <w:rPr>
                <w:i/>
              </w:rPr>
              <w:t>Время</w:t>
            </w:r>
            <w:r w:rsidRPr="00675F50">
              <w:rPr>
                <w:i/>
                <w:spacing w:val="-14"/>
              </w:rPr>
              <w:t xml:space="preserve"> </w:t>
            </w:r>
            <w:r w:rsidRPr="00675F50">
              <w:rPr>
                <w:i/>
              </w:rPr>
              <w:t>отрядного</w:t>
            </w:r>
            <w:r w:rsidRPr="00675F50">
              <w:rPr>
                <w:i/>
                <w:spacing w:val="-12"/>
              </w:rPr>
              <w:t xml:space="preserve"> </w:t>
            </w:r>
            <w:r w:rsidRPr="00675F50">
              <w:rPr>
                <w:i/>
              </w:rPr>
              <w:t>творчества</w:t>
            </w:r>
            <w:r w:rsidRPr="00675F50">
              <w:rPr>
                <w:i/>
                <w:spacing w:val="-10"/>
              </w:rPr>
              <w:t xml:space="preserve"> </w:t>
            </w:r>
            <w:r w:rsidRPr="00675F50">
              <w:rPr>
                <w:sz w:val="24"/>
              </w:rPr>
              <w:t>«РДДМ» (уровень отряда)</w:t>
            </w:r>
          </w:p>
          <w:p w:rsidR="008E2B88" w:rsidRPr="00675F50" w:rsidRDefault="008E2B88" w:rsidP="00675F50">
            <w:pPr>
              <w:pStyle w:val="TableParagraph"/>
              <w:spacing w:line="223" w:lineRule="exact"/>
              <w:rPr>
                <w:i/>
              </w:rPr>
            </w:pPr>
            <w:r w:rsidRPr="00675F50">
              <w:rPr>
                <w:i/>
              </w:rPr>
              <w:t>Игровая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программа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«Мы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–</w:t>
            </w:r>
            <w:r w:rsidRPr="00675F50">
              <w:rPr>
                <w:i/>
                <w:spacing w:val="-2"/>
              </w:rPr>
              <w:t xml:space="preserve"> </w:t>
            </w:r>
            <w:r w:rsidRPr="00675F50">
              <w:rPr>
                <w:i/>
              </w:rPr>
              <w:t>одна</w:t>
            </w:r>
            <w:r w:rsidRPr="00675F50">
              <w:rPr>
                <w:i/>
                <w:spacing w:val="-2"/>
              </w:rPr>
              <w:t xml:space="preserve"> команда!»</w:t>
            </w:r>
          </w:p>
        </w:tc>
      </w:tr>
      <w:tr w:rsidR="008E2B88" w:rsidTr="00675F50">
        <w:trPr>
          <w:trHeight w:val="2435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30.05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«День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музея»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ind w:right="582"/>
            </w:pPr>
            <w:r>
              <w:t>Минутка</w:t>
            </w:r>
            <w:r w:rsidRPr="00675F50">
              <w:rPr>
                <w:spacing w:val="-2"/>
              </w:rPr>
              <w:t xml:space="preserve"> </w:t>
            </w:r>
            <w:r>
              <w:t>здоровья</w:t>
            </w:r>
            <w:r w:rsidRPr="00675F50">
              <w:rPr>
                <w:spacing w:val="-2"/>
              </w:rPr>
              <w:t xml:space="preserve"> </w:t>
            </w:r>
            <w:r>
              <w:t>«В</w:t>
            </w:r>
            <w:r w:rsidRPr="00675F50">
              <w:rPr>
                <w:spacing w:val="-3"/>
              </w:rPr>
              <w:t xml:space="preserve"> </w:t>
            </w:r>
            <w:r>
              <w:t>здоровом</w:t>
            </w:r>
            <w:r w:rsidRPr="00675F50">
              <w:rPr>
                <w:spacing w:val="-2"/>
              </w:rPr>
              <w:t xml:space="preserve"> </w:t>
            </w:r>
            <w:r>
              <w:t>теле -</w:t>
            </w:r>
            <w:r w:rsidRPr="00675F50">
              <w:rPr>
                <w:spacing w:val="-6"/>
              </w:rPr>
              <w:t xml:space="preserve"> </w:t>
            </w:r>
            <w:r>
              <w:t>здоровый</w:t>
            </w:r>
            <w:r w:rsidRPr="00675F50">
              <w:rPr>
                <w:spacing w:val="-3"/>
              </w:rPr>
              <w:t xml:space="preserve"> </w:t>
            </w:r>
            <w:r>
              <w:t>дух!». Виртуальная</w:t>
            </w:r>
            <w:r w:rsidRPr="00675F50">
              <w:rPr>
                <w:spacing w:val="-6"/>
              </w:rPr>
              <w:t xml:space="preserve"> </w:t>
            </w:r>
            <w:r>
              <w:t>экскурсия</w:t>
            </w:r>
            <w:r w:rsidRPr="00675F50">
              <w:rPr>
                <w:spacing w:val="-6"/>
              </w:rPr>
              <w:t xml:space="preserve"> </w:t>
            </w:r>
            <w:r>
              <w:t>по</w:t>
            </w:r>
            <w:r w:rsidRPr="00675F50">
              <w:rPr>
                <w:spacing w:val="-5"/>
              </w:rPr>
              <w:t xml:space="preserve"> </w:t>
            </w:r>
            <w:r>
              <w:t>музеям</w:t>
            </w:r>
            <w:r w:rsidRPr="00675F50">
              <w:rPr>
                <w:spacing w:val="-6"/>
              </w:rPr>
              <w:t xml:space="preserve"> </w:t>
            </w:r>
            <w:r>
              <w:t>России.</w:t>
            </w:r>
            <w:r w:rsidRPr="00675F50">
              <w:rPr>
                <w:spacing w:val="-5"/>
              </w:rPr>
              <w:t xml:space="preserve"> </w:t>
            </w:r>
            <w:r w:rsidRPr="00675F50">
              <w:rPr>
                <w:spacing w:val="-2"/>
              </w:rPr>
              <w:t>Викторины.</w:t>
            </w:r>
          </w:p>
          <w:p w:rsidR="008E2B88" w:rsidRDefault="008E2B88" w:rsidP="00675F50">
            <w:pPr>
              <w:pStyle w:val="TableParagraph"/>
              <w:spacing w:line="252" w:lineRule="exact"/>
              <w:ind w:left="165"/>
            </w:pPr>
            <w:r>
              <w:t>«Фабрика</w:t>
            </w:r>
            <w:r w:rsidRPr="00675F50">
              <w:rPr>
                <w:spacing w:val="-5"/>
              </w:rPr>
              <w:t xml:space="preserve"> </w:t>
            </w:r>
            <w:r>
              <w:t>звезд»</w:t>
            </w:r>
            <w:r w:rsidRPr="00675F50">
              <w:rPr>
                <w:spacing w:val="-8"/>
              </w:rPr>
              <w:t xml:space="preserve"> </w:t>
            </w:r>
            <w:r w:rsidRPr="00675F50">
              <w:rPr>
                <w:spacing w:val="-2"/>
              </w:rPr>
              <w:t>караоке</w:t>
            </w:r>
          </w:p>
          <w:p w:rsidR="008E2B88" w:rsidRPr="00675F50" w:rsidRDefault="008E2B88" w:rsidP="00675F50">
            <w:pPr>
              <w:pStyle w:val="TableParagraph"/>
              <w:spacing w:line="252" w:lineRule="exact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2"/>
              </w:rPr>
              <w:t xml:space="preserve"> </w:t>
            </w:r>
            <w:r w:rsidRPr="00675F50">
              <w:rPr>
                <w:i/>
              </w:rPr>
              <w:t>«Я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и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мои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  <w:spacing w:val="-2"/>
              </w:rPr>
              <w:t>друзьЯ»</w:t>
            </w:r>
          </w:p>
          <w:p w:rsidR="008E2B88" w:rsidRPr="00675F50" w:rsidRDefault="008E2B88" w:rsidP="00675F50">
            <w:pPr>
              <w:pStyle w:val="TableParagraph"/>
              <w:spacing w:line="252" w:lineRule="exact"/>
              <w:rPr>
                <w:i/>
              </w:rPr>
            </w:pPr>
            <w:r w:rsidRPr="00675F50">
              <w:rPr>
                <w:i/>
              </w:rPr>
              <w:t>Большая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командная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игра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</w:rPr>
              <w:t>«Физкульт-</w:t>
            </w:r>
            <w:r w:rsidRPr="00675F50">
              <w:rPr>
                <w:i/>
                <w:spacing w:val="-4"/>
              </w:rPr>
              <w:t>УРА!»</w:t>
            </w:r>
          </w:p>
          <w:p w:rsidR="008E2B88" w:rsidRPr="00675F50" w:rsidRDefault="008E2B88" w:rsidP="00675F50">
            <w:pPr>
              <w:pStyle w:val="TableParagraph"/>
              <w:spacing w:line="252" w:lineRule="exact"/>
              <w:rPr>
                <w:i/>
              </w:rPr>
            </w:pPr>
            <w:r w:rsidRPr="00675F50">
              <w:rPr>
                <w:i/>
              </w:rPr>
              <w:t>Время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отрядного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творчества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и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общий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сбор</w:t>
            </w:r>
            <w:r w:rsidRPr="00675F50">
              <w:rPr>
                <w:i/>
                <w:spacing w:val="40"/>
              </w:rPr>
              <w:t xml:space="preserve"> </w:t>
            </w:r>
            <w:r w:rsidRPr="00675F50">
              <w:rPr>
                <w:i/>
              </w:rPr>
              <w:t>участников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«От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идеи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–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 xml:space="preserve">к </w:t>
            </w:r>
            <w:r w:rsidRPr="00675F50">
              <w:rPr>
                <w:i/>
                <w:spacing w:val="-2"/>
              </w:rPr>
              <w:t>делу»</w:t>
            </w:r>
          </w:p>
        </w:tc>
      </w:tr>
      <w:tr w:rsidR="008E2B88" w:rsidTr="00675F50">
        <w:trPr>
          <w:trHeight w:val="1519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9" w:lineRule="exact"/>
              <w:ind w:left="6"/>
              <w:jc w:val="center"/>
            </w:pPr>
            <w:r w:rsidRPr="00675F50">
              <w:rPr>
                <w:spacing w:val="-2"/>
              </w:rPr>
              <w:t>31.05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9" w:lineRule="exact"/>
              <w:ind w:left="107"/>
            </w:pPr>
            <w:r>
              <w:t>«День</w:t>
            </w:r>
            <w:r w:rsidRPr="00675F50">
              <w:rPr>
                <w:spacing w:val="-8"/>
              </w:rPr>
              <w:t xml:space="preserve"> </w:t>
            </w:r>
            <w:r w:rsidRPr="00675F50">
              <w:rPr>
                <w:spacing w:val="-4"/>
              </w:rPr>
              <w:t>ЗОЖ»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ind w:right="582"/>
            </w:pPr>
            <w:r>
              <w:t>Минутка здоровья «Профилактика острых кишечных инфекций» Игра</w:t>
            </w:r>
            <w:r w:rsidRPr="00675F50">
              <w:rPr>
                <w:spacing w:val="-4"/>
              </w:rPr>
              <w:t xml:space="preserve"> </w:t>
            </w:r>
            <w:r>
              <w:t>–</w:t>
            </w:r>
            <w:r w:rsidRPr="00675F50">
              <w:rPr>
                <w:spacing w:val="-4"/>
              </w:rPr>
              <w:t xml:space="preserve"> </w:t>
            </w:r>
            <w:r>
              <w:t>путешествие</w:t>
            </w:r>
            <w:r w:rsidRPr="00675F50">
              <w:rPr>
                <w:spacing w:val="-4"/>
              </w:rPr>
              <w:t xml:space="preserve"> </w:t>
            </w:r>
            <w:r>
              <w:t>«Всем</w:t>
            </w:r>
            <w:r w:rsidRPr="00675F50">
              <w:rPr>
                <w:spacing w:val="-4"/>
              </w:rPr>
              <w:t xml:space="preserve"> </w:t>
            </w:r>
            <w:r>
              <w:t>нам</w:t>
            </w:r>
            <w:r w:rsidRPr="00675F50">
              <w:rPr>
                <w:spacing w:val="-4"/>
              </w:rPr>
              <w:t xml:space="preserve"> </w:t>
            </w:r>
            <w:r>
              <w:t>лето</w:t>
            </w:r>
            <w:r w:rsidRPr="00675F50">
              <w:rPr>
                <w:spacing w:val="-4"/>
              </w:rPr>
              <w:t xml:space="preserve"> </w:t>
            </w:r>
            <w:r>
              <w:t>подарило!»</w:t>
            </w:r>
            <w:r w:rsidRPr="00675F50">
              <w:rPr>
                <w:spacing w:val="-9"/>
              </w:rPr>
              <w:t xml:space="preserve"> </w:t>
            </w:r>
            <w:r>
              <w:t>Листок</w:t>
            </w:r>
            <w:r w:rsidRPr="00675F50">
              <w:rPr>
                <w:spacing w:val="-4"/>
              </w:rPr>
              <w:t xml:space="preserve"> </w:t>
            </w:r>
            <w:r>
              <w:t>динамики здоровья (зачет). Теннисный турнир.</w:t>
            </w:r>
          </w:p>
          <w:p w:rsidR="008E2B88" w:rsidRPr="00675F50" w:rsidRDefault="008E2B88" w:rsidP="00675F50">
            <w:pPr>
              <w:pStyle w:val="TableParagraph"/>
              <w:ind w:right="2009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14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11"/>
              </w:rPr>
              <w:t xml:space="preserve"> </w:t>
            </w:r>
            <w:r w:rsidRPr="00675F50">
              <w:rPr>
                <w:i/>
              </w:rPr>
              <w:t>«Национальная</w:t>
            </w:r>
            <w:r w:rsidRPr="00675F50">
              <w:rPr>
                <w:i/>
                <w:spacing w:val="-13"/>
              </w:rPr>
              <w:t xml:space="preserve"> </w:t>
            </w:r>
            <w:r w:rsidRPr="00675F50">
              <w:rPr>
                <w:i/>
              </w:rPr>
              <w:t>кухня» Настольная игра «Экспедиция вкусов»</w:t>
            </w:r>
          </w:p>
          <w:p w:rsidR="008E2B88" w:rsidRPr="00675F50" w:rsidRDefault="008E2B88" w:rsidP="00675F50">
            <w:pPr>
              <w:pStyle w:val="TableParagraph"/>
              <w:spacing w:line="238" w:lineRule="exact"/>
              <w:rPr>
                <w:i/>
              </w:rPr>
            </w:pPr>
            <w:r w:rsidRPr="00675F50">
              <w:rPr>
                <w:i/>
              </w:rPr>
              <w:t>Костюмированное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</w:rPr>
              <w:t>кулинарное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</w:rPr>
              <w:t>шоу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</w:rPr>
              <w:t>«Шкатулка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  <w:spacing w:val="-2"/>
              </w:rPr>
              <w:t>рецептов»</w:t>
            </w:r>
          </w:p>
        </w:tc>
      </w:tr>
      <w:tr w:rsidR="008E2B88" w:rsidTr="00675F50">
        <w:trPr>
          <w:trHeight w:val="1518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2.06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«День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друзей»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7" w:lineRule="exact"/>
            </w:pPr>
            <w:r>
              <w:t>Минутка</w:t>
            </w:r>
            <w:r w:rsidRPr="00675F50">
              <w:rPr>
                <w:spacing w:val="-5"/>
              </w:rPr>
              <w:t xml:space="preserve"> </w:t>
            </w:r>
            <w:r>
              <w:t>безопасности</w:t>
            </w:r>
            <w:r w:rsidRPr="00675F50">
              <w:rPr>
                <w:spacing w:val="-6"/>
              </w:rPr>
              <w:t xml:space="preserve"> </w:t>
            </w:r>
            <w:r>
              <w:t>«Я</w:t>
            </w:r>
            <w:r w:rsidRPr="00675F50">
              <w:rPr>
                <w:spacing w:val="-6"/>
              </w:rPr>
              <w:t xml:space="preserve"> </w:t>
            </w:r>
            <w:r>
              <w:t>и</w:t>
            </w:r>
            <w:r w:rsidRPr="00675F50">
              <w:rPr>
                <w:spacing w:val="-5"/>
              </w:rPr>
              <w:t xml:space="preserve"> </w:t>
            </w:r>
            <w:r>
              <w:t>мои</w:t>
            </w:r>
            <w:r w:rsidRPr="00675F50">
              <w:rPr>
                <w:spacing w:val="-5"/>
              </w:rPr>
              <w:t xml:space="preserve"> </w:t>
            </w:r>
            <w:r>
              <w:t>виртуальные</w:t>
            </w:r>
            <w:r w:rsidRPr="00675F50">
              <w:rPr>
                <w:spacing w:val="-4"/>
              </w:rPr>
              <w:t xml:space="preserve"> </w:t>
            </w:r>
            <w:r w:rsidRPr="00675F50">
              <w:rPr>
                <w:spacing w:val="-2"/>
              </w:rPr>
              <w:t>друзья»</w:t>
            </w:r>
          </w:p>
          <w:p w:rsidR="008E2B88" w:rsidRDefault="008E2B88" w:rsidP="00675F50">
            <w:pPr>
              <w:pStyle w:val="TableParagraph"/>
              <w:spacing w:before="1" w:line="252" w:lineRule="exact"/>
            </w:pPr>
            <w:r>
              <w:t>«Минута</w:t>
            </w:r>
            <w:r w:rsidRPr="00675F50">
              <w:rPr>
                <w:spacing w:val="-3"/>
              </w:rPr>
              <w:t xml:space="preserve"> </w:t>
            </w:r>
            <w:r>
              <w:t>славы»</w:t>
            </w:r>
            <w:r w:rsidRPr="00675F50">
              <w:rPr>
                <w:spacing w:val="-4"/>
              </w:rPr>
              <w:t xml:space="preserve"> </w:t>
            </w:r>
            <w:r>
              <w:t>-</w:t>
            </w:r>
            <w:r w:rsidRPr="00675F50">
              <w:rPr>
                <w:spacing w:val="46"/>
              </w:rPr>
              <w:t xml:space="preserve"> </w:t>
            </w:r>
            <w:r>
              <w:t>конкурс</w:t>
            </w:r>
            <w:r w:rsidRPr="00675F50">
              <w:rPr>
                <w:spacing w:val="-2"/>
              </w:rPr>
              <w:t xml:space="preserve"> </w:t>
            </w:r>
            <w:r>
              <w:t>«Я</w:t>
            </w:r>
            <w:r w:rsidRPr="00675F50">
              <w:rPr>
                <w:spacing w:val="-1"/>
              </w:rPr>
              <w:t xml:space="preserve"> </w:t>
            </w:r>
            <w:r>
              <w:t>это</w:t>
            </w:r>
            <w:r w:rsidRPr="00675F50">
              <w:rPr>
                <w:spacing w:val="-2"/>
              </w:rPr>
              <w:t xml:space="preserve"> могу»</w:t>
            </w:r>
          </w:p>
          <w:p w:rsidR="008E2B88" w:rsidRDefault="008E2B88" w:rsidP="00675F50">
            <w:pPr>
              <w:pStyle w:val="TableParagraph"/>
              <w:spacing w:line="252" w:lineRule="exact"/>
            </w:pPr>
            <w:r>
              <w:t>«Мы</w:t>
            </w:r>
            <w:r w:rsidRPr="00675F50">
              <w:rPr>
                <w:spacing w:val="-7"/>
              </w:rPr>
              <w:t xml:space="preserve"> </w:t>
            </w:r>
            <w:r>
              <w:t>друзья</w:t>
            </w:r>
            <w:r w:rsidRPr="00675F50">
              <w:rPr>
                <w:spacing w:val="-5"/>
              </w:rPr>
              <w:t xml:space="preserve"> </w:t>
            </w:r>
            <w:r>
              <w:t>природы»,</w:t>
            </w:r>
            <w:r w:rsidRPr="00675F50">
              <w:rPr>
                <w:spacing w:val="-5"/>
              </w:rPr>
              <w:t xml:space="preserve"> </w:t>
            </w:r>
            <w:r>
              <w:t>трудовой</w:t>
            </w:r>
            <w:r w:rsidRPr="00675F50">
              <w:rPr>
                <w:spacing w:val="-5"/>
              </w:rPr>
              <w:t xml:space="preserve"> </w:t>
            </w:r>
            <w:r w:rsidRPr="00675F50">
              <w:rPr>
                <w:spacing w:val="-2"/>
              </w:rPr>
              <w:t>десант.</w:t>
            </w:r>
          </w:p>
          <w:p w:rsidR="008E2B88" w:rsidRDefault="008E2B88" w:rsidP="00675F50">
            <w:pPr>
              <w:pStyle w:val="TableParagraph"/>
              <w:spacing w:before="2"/>
            </w:pPr>
            <w:r>
              <w:t>Фото</w:t>
            </w:r>
            <w:r w:rsidRPr="00675F50">
              <w:rPr>
                <w:spacing w:val="-5"/>
              </w:rPr>
              <w:t xml:space="preserve"> </w:t>
            </w:r>
            <w:r>
              <w:t>–</w:t>
            </w:r>
            <w:r w:rsidRPr="00675F50">
              <w:rPr>
                <w:spacing w:val="-5"/>
              </w:rPr>
              <w:t xml:space="preserve"> </w:t>
            </w:r>
            <w:r>
              <w:t>сессия</w:t>
            </w:r>
            <w:r w:rsidRPr="00675F50">
              <w:rPr>
                <w:spacing w:val="-6"/>
              </w:rPr>
              <w:t xml:space="preserve"> </w:t>
            </w:r>
            <w:r>
              <w:t>«Как</w:t>
            </w:r>
            <w:r w:rsidRPr="00675F50">
              <w:rPr>
                <w:spacing w:val="-4"/>
              </w:rPr>
              <w:t xml:space="preserve"> </w:t>
            </w:r>
            <w:r>
              <w:t>нам</w:t>
            </w:r>
            <w:r w:rsidRPr="00675F50">
              <w:rPr>
                <w:spacing w:val="-6"/>
              </w:rPr>
              <w:t xml:space="preserve"> </w:t>
            </w:r>
            <w:r>
              <w:t>вместе</w:t>
            </w:r>
            <w:r w:rsidRPr="00675F50">
              <w:rPr>
                <w:spacing w:val="-5"/>
              </w:rPr>
              <w:t xml:space="preserve"> </w:t>
            </w:r>
            <w:r>
              <w:t>хорошо».</w:t>
            </w:r>
            <w:r w:rsidRPr="00675F50">
              <w:rPr>
                <w:spacing w:val="-5"/>
              </w:rPr>
              <w:t xml:space="preserve"> </w:t>
            </w:r>
            <w:r>
              <w:t>Оформление</w:t>
            </w:r>
            <w:r w:rsidRPr="00675F50">
              <w:rPr>
                <w:spacing w:val="-5"/>
              </w:rPr>
              <w:t xml:space="preserve"> </w:t>
            </w:r>
            <w:r>
              <w:t>альбома. Выставка рисунков «Все дети на свете мои друзья»</w:t>
            </w:r>
          </w:p>
        </w:tc>
      </w:tr>
      <w:tr w:rsidR="008E2B88" w:rsidTr="00675F50">
        <w:trPr>
          <w:trHeight w:val="1771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3.06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ind w:left="107" w:right="313"/>
            </w:pPr>
            <w:r>
              <w:t>«День</w:t>
            </w:r>
            <w:r w:rsidRPr="00675F50">
              <w:rPr>
                <w:spacing w:val="-14"/>
              </w:rPr>
              <w:t xml:space="preserve"> </w:t>
            </w:r>
            <w:r>
              <w:t xml:space="preserve">«Веселых </w:t>
            </w:r>
            <w:r w:rsidRPr="00675F50">
              <w:rPr>
                <w:spacing w:val="-2"/>
              </w:rPr>
              <w:t>стартов»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6" w:lineRule="exact"/>
            </w:pPr>
            <w:r>
              <w:t>Минутка</w:t>
            </w:r>
            <w:r w:rsidRPr="00675F50">
              <w:rPr>
                <w:spacing w:val="-9"/>
              </w:rPr>
              <w:t xml:space="preserve"> </w:t>
            </w:r>
            <w:r>
              <w:t>здоровья</w:t>
            </w:r>
            <w:r w:rsidRPr="00675F50">
              <w:rPr>
                <w:spacing w:val="-6"/>
              </w:rPr>
              <w:t xml:space="preserve"> </w:t>
            </w:r>
            <w:r>
              <w:t>«Спорт-это</w:t>
            </w:r>
            <w:r w:rsidRPr="00675F50">
              <w:rPr>
                <w:spacing w:val="-7"/>
              </w:rPr>
              <w:t xml:space="preserve"> </w:t>
            </w:r>
            <w:r w:rsidRPr="00675F50">
              <w:rPr>
                <w:spacing w:val="-2"/>
              </w:rPr>
              <w:t>жизнь…»</w:t>
            </w:r>
          </w:p>
          <w:p w:rsidR="008E2B88" w:rsidRDefault="008E2B88" w:rsidP="00675F50">
            <w:pPr>
              <w:pStyle w:val="TableParagraph"/>
              <w:spacing w:line="242" w:lineRule="auto"/>
            </w:pPr>
            <w:r>
              <w:t>Спортивно</w:t>
            </w:r>
            <w:r w:rsidRPr="00675F50">
              <w:rPr>
                <w:spacing w:val="-9"/>
              </w:rPr>
              <w:t xml:space="preserve"> </w:t>
            </w:r>
            <w:r>
              <w:t>–</w:t>
            </w:r>
            <w:r w:rsidRPr="00675F50">
              <w:rPr>
                <w:spacing w:val="-9"/>
              </w:rPr>
              <w:t xml:space="preserve"> </w:t>
            </w:r>
            <w:r>
              <w:t>развлекательное</w:t>
            </w:r>
            <w:r w:rsidRPr="00675F50">
              <w:rPr>
                <w:spacing w:val="-9"/>
              </w:rPr>
              <w:t xml:space="preserve"> </w:t>
            </w:r>
            <w:r>
              <w:t>мероприятие</w:t>
            </w:r>
            <w:r w:rsidRPr="00675F50">
              <w:rPr>
                <w:spacing w:val="-9"/>
              </w:rPr>
              <w:t xml:space="preserve"> </w:t>
            </w:r>
            <w:r>
              <w:t>«Весёлые</w:t>
            </w:r>
            <w:r w:rsidRPr="00675F50">
              <w:rPr>
                <w:spacing w:val="-9"/>
              </w:rPr>
              <w:t xml:space="preserve"> </w:t>
            </w:r>
            <w:r>
              <w:t>старты». Викторина «Русские народные игры»</w:t>
            </w:r>
          </w:p>
          <w:p w:rsidR="008E2B88" w:rsidRPr="00675F50" w:rsidRDefault="008E2B88" w:rsidP="00675F50">
            <w:pPr>
              <w:pStyle w:val="TableParagraph"/>
              <w:spacing w:line="249" w:lineRule="exact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2"/>
              </w:rPr>
              <w:t xml:space="preserve"> </w:t>
            </w:r>
            <w:r w:rsidRPr="00675F50">
              <w:rPr>
                <w:i/>
              </w:rPr>
              <w:t>«Я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и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моя</w:t>
            </w:r>
            <w:r w:rsidRPr="00675F50">
              <w:rPr>
                <w:i/>
                <w:spacing w:val="-2"/>
              </w:rPr>
              <w:t xml:space="preserve"> РоссиЯ»</w:t>
            </w:r>
          </w:p>
          <w:p w:rsidR="008E2B88" w:rsidRPr="00675F50" w:rsidRDefault="008E2B88" w:rsidP="00675F50">
            <w:pPr>
              <w:pStyle w:val="TableParagraph"/>
              <w:spacing w:before="1"/>
              <w:ind w:right="582"/>
              <w:rPr>
                <w:i/>
              </w:rPr>
            </w:pPr>
            <w:r w:rsidRPr="00675F50">
              <w:rPr>
                <w:i/>
              </w:rPr>
              <w:t>Подготовка к празднику «Создаём праздник вместе» Праздничный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калейдоскоп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«По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страницам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нашей</w:t>
            </w:r>
            <w:r w:rsidRPr="00675F50">
              <w:rPr>
                <w:i/>
                <w:spacing w:val="-11"/>
              </w:rPr>
              <w:t xml:space="preserve"> </w:t>
            </w:r>
            <w:r w:rsidRPr="00675F50">
              <w:rPr>
                <w:i/>
              </w:rPr>
              <w:t>книги»</w:t>
            </w:r>
          </w:p>
        </w:tc>
      </w:tr>
      <w:tr w:rsidR="008E2B88" w:rsidTr="00675F50">
        <w:trPr>
          <w:trHeight w:val="1518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47" w:lineRule="exact"/>
              <w:ind w:left="6"/>
              <w:jc w:val="center"/>
              <w:rPr>
                <w:spacing w:val="-2"/>
              </w:rPr>
            </w:pPr>
            <w:r w:rsidRPr="00675F50">
              <w:rPr>
                <w:spacing w:val="-2"/>
              </w:rPr>
              <w:t>4.06.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«День экскурсии»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7" w:lineRule="exact"/>
            </w:pPr>
            <w:r>
              <w:t>Экскурсия по памятным местам село Бурбаш</w:t>
            </w:r>
          </w:p>
        </w:tc>
      </w:tr>
      <w:tr w:rsidR="008E2B88" w:rsidTr="00675F50">
        <w:trPr>
          <w:trHeight w:val="1518"/>
        </w:trPr>
        <w:tc>
          <w:tcPr>
            <w:tcW w:w="850" w:type="dxa"/>
          </w:tcPr>
          <w:p w:rsidR="008E2B88" w:rsidRPr="00675F50" w:rsidRDefault="008E2B88" w:rsidP="00675F50">
            <w:pPr>
              <w:pStyle w:val="TableParagraph"/>
              <w:spacing w:line="247" w:lineRule="exact"/>
              <w:ind w:left="6"/>
              <w:jc w:val="center"/>
              <w:rPr>
                <w:spacing w:val="-2"/>
              </w:rPr>
            </w:pPr>
            <w:r w:rsidRPr="00675F50">
              <w:rPr>
                <w:spacing w:val="-2"/>
              </w:rPr>
              <w:t>5.06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«День кино»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7" w:lineRule="exact"/>
            </w:pPr>
            <w:r>
              <w:t>Викторина «Кто больше?»</w:t>
            </w:r>
          </w:p>
          <w:p w:rsidR="008E2B88" w:rsidRDefault="008E2B88" w:rsidP="00675F50">
            <w:pPr>
              <w:pStyle w:val="TableParagraph"/>
              <w:spacing w:line="247" w:lineRule="exact"/>
            </w:pPr>
            <w:r>
              <w:t>Просмотр фильма</w:t>
            </w:r>
          </w:p>
        </w:tc>
      </w:tr>
      <w:tr w:rsidR="008E2B88" w:rsidTr="00675F50">
        <w:trPr>
          <w:trHeight w:val="1770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06.06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ind w:left="107" w:right="398"/>
            </w:pPr>
            <w:r>
              <w:t>«День</w:t>
            </w:r>
            <w:r w:rsidRPr="00675F50">
              <w:rPr>
                <w:spacing w:val="-14"/>
              </w:rPr>
              <w:t xml:space="preserve"> </w:t>
            </w:r>
            <w:r>
              <w:t xml:space="preserve">русского </w:t>
            </w:r>
            <w:r w:rsidRPr="00675F50">
              <w:rPr>
                <w:spacing w:val="-2"/>
              </w:rPr>
              <w:t>языка»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ind w:right="2510"/>
            </w:pPr>
            <w:r>
              <w:t>Минутка</w:t>
            </w:r>
            <w:r w:rsidRPr="00675F50">
              <w:rPr>
                <w:spacing w:val="-14"/>
              </w:rPr>
              <w:t xml:space="preserve"> </w:t>
            </w:r>
            <w:r>
              <w:t>здоровья</w:t>
            </w:r>
            <w:r w:rsidRPr="00675F50">
              <w:rPr>
                <w:spacing w:val="-13"/>
              </w:rPr>
              <w:t xml:space="preserve"> </w:t>
            </w:r>
            <w:r>
              <w:t>«Берегите</w:t>
            </w:r>
            <w:r w:rsidRPr="00675F50">
              <w:rPr>
                <w:spacing w:val="-14"/>
              </w:rPr>
              <w:t xml:space="preserve"> </w:t>
            </w:r>
            <w:r>
              <w:t>зрение». Пушкинский день в России.</w:t>
            </w:r>
          </w:p>
          <w:p w:rsidR="008E2B88" w:rsidRDefault="008E2B88" w:rsidP="00C11B6F">
            <w:pPr>
              <w:pStyle w:val="TableParagraph"/>
            </w:pPr>
            <w:r>
              <w:t>Развлекательное</w:t>
            </w:r>
            <w:r w:rsidRPr="00675F50">
              <w:rPr>
                <w:spacing w:val="-11"/>
              </w:rPr>
              <w:t xml:space="preserve"> </w:t>
            </w:r>
            <w:r>
              <w:t>мероприятие</w:t>
            </w:r>
            <w:r w:rsidRPr="00675F50">
              <w:rPr>
                <w:spacing w:val="-10"/>
              </w:rPr>
              <w:t xml:space="preserve"> </w:t>
            </w:r>
            <w:r>
              <w:t>«Путешествие</w:t>
            </w:r>
            <w:r w:rsidRPr="00675F50">
              <w:rPr>
                <w:spacing w:val="-11"/>
              </w:rPr>
              <w:t xml:space="preserve"> </w:t>
            </w:r>
            <w:r>
              <w:t>по</w:t>
            </w:r>
            <w:r w:rsidRPr="00675F50">
              <w:rPr>
                <w:spacing w:val="-11"/>
              </w:rPr>
              <w:t xml:space="preserve"> </w:t>
            </w:r>
            <w:r>
              <w:t>Лукоморью», посвященного Дню рождения А. С. Пушкина.</w:t>
            </w:r>
          </w:p>
          <w:p w:rsidR="008E2B88" w:rsidRPr="00675F50" w:rsidRDefault="008E2B88" w:rsidP="00675F50">
            <w:pPr>
              <w:pStyle w:val="TableParagraph"/>
              <w:ind w:right="1307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12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«Устное</w:t>
            </w:r>
            <w:r w:rsidRPr="00675F50">
              <w:rPr>
                <w:i/>
                <w:spacing w:val="-11"/>
              </w:rPr>
              <w:t xml:space="preserve"> </w:t>
            </w:r>
            <w:r w:rsidRPr="00675F50">
              <w:rPr>
                <w:i/>
              </w:rPr>
              <w:t>народное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творчество»: Конкурс знатоков «Ларец народной мудрости»</w:t>
            </w:r>
          </w:p>
          <w:p w:rsidR="008E2B88" w:rsidRPr="00675F50" w:rsidRDefault="008E2B88" w:rsidP="00675F50">
            <w:pPr>
              <w:pStyle w:val="TableParagraph"/>
              <w:spacing w:line="240" w:lineRule="exact"/>
              <w:rPr>
                <w:i/>
              </w:rPr>
            </w:pPr>
            <w:r w:rsidRPr="00675F50">
              <w:rPr>
                <w:i/>
              </w:rPr>
              <w:t>Инсценировка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народных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сказок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«Там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на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неведомых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  <w:spacing w:val="-2"/>
              </w:rPr>
              <w:t>дорожках»</w:t>
            </w:r>
          </w:p>
        </w:tc>
      </w:tr>
      <w:tr w:rsidR="008E2B88" w:rsidTr="00675F50">
        <w:trPr>
          <w:trHeight w:val="2275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09.06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«День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Земли»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ind w:right="582"/>
            </w:pPr>
            <w:r>
              <w:t>Минутка</w:t>
            </w:r>
            <w:r w:rsidRPr="00675F50">
              <w:rPr>
                <w:spacing w:val="-4"/>
              </w:rPr>
              <w:t xml:space="preserve"> </w:t>
            </w:r>
            <w:r>
              <w:t>безопасности</w:t>
            </w:r>
            <w:r w:rsidRPr="00675F50">
              <w:rPr>
                <w:spacing w:val="-5"/>
              </w:rPr>
              <w:t xml:space="preserve"> </w:t>
            </w:r>
            <w:r>
              <w:t>«Чтобы</w:t>
            </w:r>
            <w:r w:rsidRPr="00675F50">
              <w:rPr>
                <w:spacing w:val="-4"/>
              </w:rPr>
              <w:t xml:space="preserve"> </w:t>
            </w:r>
            <w:r>
              <w:t>не</w:t>
            </w:r>
            <w:r w:rsidRPr="00675F50">
              <w:rPr>
                <w:spacing w:val="-4"/>
              </w:rPr>
              <w:t xml:space="preserve"> </w:t>
            </w:r>
            <w:r>
              <w:t>было</w:t>
            </w:r>
            <w:r w:rsidRPr="00675F50">
              <w:rPr>
                <w:spacing w:val="-4"/>
              </w:rPr>
              <w:t xml:space="preserve"> </w:t>
            </w:r>
            <w:r>
              <w:t>беды</w:t>
            </w:r>
            <w:r w:rsidRPr="00675F50">
              <w:rPr>
                <w:spacing w:val="-5"/>
              </w:rPr>
              <w:t xml:space="preserve"> </w:t>
            </w:r>
            <w:r>
              <w:t>—</w:t>
            </w:r>
            <w:r w:rsidRPr="00675F50">
              <w:rPr>
                <w:spacing w:val="-4"/>
              </w:rPr>
              <w:t xml:space="preserve"> </w:t>
            </w:r>
            <w:r>
              <w:t>будь</w:t>
            </w:r>
            <w:r w:rsidRPr="00675F50">
              <w:rPr>
                <w:spacing w:val="-4"/>
              </w:rPr>
              <w:t xml:space="preserve"> </w:t>
            </w:r>
            <w:r>
              <w:t>осторожен</w:t>
            </w:r>
            <w:r w:rsidRPr="00675F50">
              <w:rPr>
                <w:spacing w:val="-4"/>
              </w:rPr>
              <w:t xml:space="preserve"> </w:t>
            </w:r>
            <w:r>
              <w:t xml:space="preserve">у </w:t>
            </w:r>
            <w:r w:rsidRPr="00675F50">
              <w:rPr>
                <w:spacing w:val="-2"/>
              </w:rPr>
              <w:t>воды».</w:t>
            </w:r>
          </w:p>
          <w:p w:rsidR="008E2B88" w:rsidRDefault="008E2B88" w:rsidP="00C11B6F">
            <w:pPr>
              <w:pStyle w:val="TableParagraph"/>
            </w:pPr>
            <w:r>
              <w:t>Творческая</w:t>
            </w:r>
            <w:r w:rsidRPr="00675F50">
              <w:rPr>
                <w:spacing w:val="-7"/>
              </w:rPr>
              <w:t xml:space="preserve"> </w:t>
            </w:r>
            <w:r>
              <w:t>мастерская.</w:t>
            </w:r>
            <w:r w:rsidRPr="00675F50">
              <w:rPr>
                <w:spacing w:val="-7"/>
              </w:rPr>
              <w:t xml:space="preserve"> </w:t>
            </w:r>
            <w:r>
              <w:t>Проект</w:t>
            </w:r>
            <w:r w:rsidRPr="00675F50">
              <w:rPr>
                <w:spacing w:val="-7"/>
              </w:rPr>
              <w:t xml:space="preserve"> </w:t>
            </w:r>
            <w:r>
              <w:t>«Вторая</w:t>
            </w:r>
            <w:r w:rsidRPr="00675F50">
              <w:rPr>
                <w:spacing w:val="-8"/>
              </w:rPr>
              <w:t xml:space="preserve"> </w:t>
            </w:r>
            <w:r>
              <w:t>жизнь</w:t>
            </w:r>
            <w:r w:rsidRPr="00675F50">
              <w:rPr>
                <w:spacing w:val="-7"/>
              </w:rPr>
              <w:t xml:space="preserve"> </w:t>
            </w:r>
            <w:r>
              <w:t>бытовых</w:t>
            </w:r>
            <w:r w:rsidRPr="00675F50">
              <w:rPr>
                <w:spacing w:val="-7"/>
              </w:rPr>
              <w:t xml:space="preserve"> </w:t>
            </w:r>
            <w:r>
              <w:t>отходов». Поделки из пластиковых бутылок.</w:t>
            </w:r>
          </w:p>
          <w:p w:rsidR="008E2B88" w:rsidRDefault="008E2B88" w:rsidP="00675F50">
            <w:pPr>
              <w:pStyle w:val="TableParagraph"/>
              <w:ind w:right="4231"/>
            </w:pPr>
            <w:r>
              <w:t>Игры</w:t>
            </w:r>
            <w:r w:rsidRPr="00675F50">
              <w:rPr>
                <w:spacing w:val="-13"/>
              </w:rPr>
              <w:t xml:space="preserve"> </w:t>
            </w:r>
            <w:r>
              <w:t>на</w:t>
            </w:r>
            <w:r w:rsidRPr="00675F50">
              <w:rPr>
                <w:spacing w:val="-12"/>
              </w:rPr>
              <w:t xml:space="preserve"> </w:t>
            </w:r>
            <w:r>
              <w:t>свежем</w:t>
            </w:r>
            <w:r w:rsidRPr="00675F50">
              <w:rPr>
                <w:spacing w:val="-14"/>
              </w:rPr>
              <w:t xml:space="preserve"> </w:t>
            </w:r>
            <w:r>
              <w:t>воздухе. Дол игра.</w:t>
            </w:r>
          </w:p>
          <w:p w:rsidR="008E2B88" w:rsidRPr="00675F50" w:rsidRDefault="008E2B88" w:rsidP="00C11B6F">
            <w:pPr>
              <w:pStyle w:val="TableParagraph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«Природное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богатство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и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полезные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ископаемые» Виртуальная экскурсия в дендропарк «Кладовая природы»</w:t>
            </w:r>
          </w:p>
          <w:p w:rsidR="008E2B88" w:rsidRPr="00675F50" w:rsidRDefault="008E2B88" w:rsidP="00675F50">
            <w:pPr>
              <w:pStyle w:val="TableParagraph"/>
              <w:spacing w:line="238" w:lineRule="exact"/>
              <w:rPr>
                <w:i/>
              </w:rPr>
            </w:pPr>
            <w:r w:rsidRPr="00675F50">
              <w:rPr>
                <w:i/>
              </w:rPr>
              <w:t>Создание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экологического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постера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и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его</w:t>
            </w:r>
            <w:r w:rsidRPr="00675F50">
              <w:rPr>
                <w:i/>
                <w:spacing w:val="-2"/>
              </w:rPr>
              <w:t xml:space="preserve"> защита.</w:t>
            </w:r>
          </w:p>
        </w:tc>
      </w:tr>
      <w:tr w:rsidR="008E2B88" w:rsidTr="00675F50">
        <w:trPr>
          <w:trHeight w:val="508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9" w:lineRule="exact"/>
              <w:ind w:left="6"/>
              <w:jc w:val="center"/>
            </w:pPr>
            <w:r w:rsidRPr="00675F50">
              <w:rPr>
                <w:spacing w:val="-2"/>
              </w:rPr>
              <w:t>10.06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8" w:lineRule="exact"/>
              <w:ind w:left="107"/>
            </w:pPr>
            <w:r>
              <w:t>«День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родного</w:t>
            </w:r>
          </w:p>
          <w:p w:rsidR="008E2B88" w:rsidRDefault="008E2B88" w:rsidP="00675F50">
            <w:pPr>
              <w:pStyle w:val="TableParagraph"/>
              <w:spacing w:line="240" w:lineRule="exact"/>
              <w:ind w:left="107"/>
            </w:pPr>
            <w:r w:rsidRPr="00675F50">
              <w:rPr>
                <w:spacing w:val="-2"/>
              </w:rPr>
              <w:t>села»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8" w:lineRule="exact"/>
            </w:pPr>
            <w:r>
              <w:t>Минутка</w:t>
            </w:r>
            <w:r w:rsidRPr="00675F50">
              <w:rPr>
                <w:spacing w:val="-7"/>
              </w:rPr>
              <w:t xml:space="preserve"> </w:t>
            </w:r>
            <w:r>
              <w:t>безопасности</w:t>
            </w:r>
            <w:r w:rsidRPr="00675F50">
              <w:rPr>
                <w:spacing w:val="-7"/>
              </w:rPr>
              <w:t xml:space="preserve"> </w:t>
            </w:r>
            <w:r>
              <w:t>"Дверь</w:t>
            </w:r>
            <w:r w:rsidRPr="00675F50">
              <w:rPr>
                <w:spacing w:val="-6"/>
              </w:rPr>
              <w:t xml:space="preserve"> </w:t>
            </w:r>
            <w:r>
              <w:t>незнакомцам</w:t>
            </w:r>
            <w:r w:rsidRPr="00675F50">
              <w:rPr>
                <w:spacing w:val="-7"/>
              </w:rPr>
              <w:t xml:space="preserve"> </w:t>
            </w:r>
            <w:r>
              <w:t>не</w:t>
            </w:r>
            <w:r w:rsidRPr="00675F50">
              <w:rPr>
                <w:spacing w:val="-6"/>
              </w:rPr>
              <w:t xml:space="preserve"> </w:t>
            </w:r>
            <w:r>
              <w:t>открывай,</w:t>
            </w:r>
            <w:r w:rsidRPr="00675F50">
              <w:rPr>
                <w:spacing w:val="-6"/>
              </w:rPr>
              <w:t xml:space="preserve"> </w:t>
            </w:r>
            <w:r>
              <w:t>словам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10"/>
              </w:rPr>
              <w:t>и</w:t>
            </w:r>
          </w:p>
          <w:p w:rsidR="008E2B88" w:rsidRDefault="008E2B88" w:rsidP="00675F50">
            <w:pPr>
              <w:pStyle w:val="TableParagraph"/>
              <w:spacing w:line="240" w:lineRule="exact"/>
            </w:pPr>
            <w:r>
              <w:t>подаркам</w:t>
            </w:r>
            <w:r w:rsidRPr="00675F50">
              <w:rPr>
                <w:spacing w:val="-2"/>
              </w:rPr>
              <w:t xml:space="preserve"> </w:t>
            </w:r>
            <w:r>
              <w:t>не</w:t>
            </w:r>
            <w:r w:rsidRPr="00675F50">
              <w:rPr>
                <w:spacing w:val="-1"/>
              </w:rPr>
              <w:t xml:space="preserve"> </w:t>
            </w:r>
            <w:r w:rsidRPr="00675F50">
              <w:rPr>
                <w:spacing w:val="-2"/>
              </w:rPr>
              <w:t>доверяй!"</w:t>
            </w:r>
          </w:p>
        </w:tc>
      </w:tr>
    </w:tbl>
    <w:p w:rsidR="008E2B88" w:rsidRDefault="008E2B88">
      <w:pPr>
        <w:pStyle w:val="TableParagraph"/>
        <w:spacing w:line="240" w:lineRule="exact"/>
        <w:sectPr w:rsidR="008E2B88">
          <w:pgSz w:w="11910" w:h="16840"/>
          <w:pgMar w:top="1280" w:right="708" w:bottom="280" w:left="425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5"/>
        <w:gridCol w:w="6950"/>
      </w:tblGrid>
      <w:tr w:rsidR="008E2B88" w:rsidTr="00675F50">
        <w:trPr>
          <w:trHeight w:val="1516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ind w:left="0"/>
            </w:pP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6" w:lineRule="exact"/>
            </w:pPr>
            <w:r>
              <w:t>Беседа</w:t>
            </w:r>
            <w:r w:rsidRPr="00675F50">
              <w:rPr>
                <w:spacing w:val="-7"/>
              </w:rPr>
              <w:t xml:space="preserve"> </w:t>
            </w:r>
            <w:r>
              <w:t>«Станция</w:t>
            </w:r>
            <w:r w:rsidRPr="00675F50">
              <w:rPr>
                <w:spacing w:val="-5"/>
              </w:rPr>
              <w:t xml:space="preserve"> </w:t>
            </w:r>
            <w:r w:rsidRPr="00675F50">
              <w:rPr>
                <w:spacing w:val="-2"/>
              </w:rPr>
              <w:t>«Кривомузгинская»</w:t>
            </w:r>
          </w:p>
          <w:p w:rsidR="008E2B88" w:rsidRDefault="008E2B88">
            <w:pPr>
              <w:pStyle w:val="TableParagraph"/>
            </w:pPr>
            <w:r>
              <w:t>Экскурсия</w:t>
            </w:r>
            <w:r w:rsidRPr="00675F50">
              <w:rPr>
                <w:spacing w:val="-6"/>
              </w:rPr>
              <w:t xml:space="preserve"> </w:t>
            </w:r>
            <w:r>
              <w:t>к</w:t>
            </w:r>
            <w:r w:rsidRPr="00675F50">
              <w:rPr>
                <w:spacing w:val="-5"/>
              </w:rPr>
              <w:t xml:space="preserve"> </w:t>
            </w:r>
            <w:r>
              <w:t>железной</w:t>
            </w:r>
            <w:r w:rsidRPr="00675F50">
              <w:rPr>
                <w:spacing w:val="-9"/>
              </w:rPr>
              <w:t xml:space="preserve"> </w:t>
            </w:r>
            <w:r>
              <w:t>дороге,</w:t>
            </w:r>
            <w:r w:rsidRPr="00675F50">
              <w:rPr>
                <w:spacing w:val="-5"/>
              </w:rPr>
              <w:t xml:space="preserve"> </w:t>
            </w:r>
            <w:r>
              <w:t>проект</w:t>
            </w:r>
            <w:r w:rsidRPr="00675F50">
              <w:rPr>
                <w:spacing w:val="-5"/>
              </w:rPr>
              <w:t xml:space="preserve"> </w:t>
            </w:r>
            <w:r>
              <w:t>«Железнодорожная</w:t>
            </w:r>
            <w:r w:rsidRPr="00675F50">
              <w:rPr>
                <w:spacing w:val="-3"/>
              </w:rPr>
              <w:t xml:space="preserve"> </w:t>
            </w:r>
            <w:r>
              <w:t>станция</w:t>
            </w:r>
            <w:r w:rsidRPr="00675F50">
              <w:rPr>
                <w:spacing w:val="-7"/>
              </w:rPr>
              <w:t xml:space="preserve"> </w:t>
            </w:r>
            <w:r>
              <w:t>– начало моего поселка».</w:t>
            </w:r>
          </w:p>
          <w:p w:rsidR="008E2B88" w:rsidRPr="00675F50" w:rsidRDefault="008E2B88" w:rsidP="00675F50">
            <w:pPr>
              <w:pStyle w:val="TableParagraph"/>
              <w:ind w:right="1307"/>
              <w:rPr>
                <w:i/>
              </w:rPr>
            </w:pPr>
            <w:r w:rsidRPr="00675F50">
              <w:rPr>
                <w:i/>
              </w:rPr>
              <w:t>Тематический день «Великие изобретения и открытия» Научно-познавательная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встреча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«Мир</w:t>
            </w:r>
            <w:r w:rsidRPr="00675F50">
              <w:rPr>
                <w:i/>
                <w:spacing w:val="-10"/>
              </w:rPr>
              <w:t xml:space="preserve"> </w:t>
            </w:r>
            <w:r w:rsidRPr="00675F50">
              <w:rPr>
                <w:i/>
              </w:rPr>
              <w:t>науки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вокруг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меня»</w:t>
            </w:r>
          </w:p>
          <w:p w:rsidR="008E2B88" w:rsidRPr="00675F50" w:rsidRDefault="008E2B88" w:rsidP="00675F50">
            <w:pPr>
              <w:pStyle w:val="TableParagraph"/>
              <w:spacing w:line="238" w:lineRule="exact"/>
              <w:rPr>
                <w:i/>
              </w:rPr>
            </w:pPr>
            <w:r w:rsidRPr="00675F50">
              <w:rPr>
                <w:i/>
              </w:rPr>
              <w:t>Конкурсная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</w:rPr>
              <w:t>программа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  <w:spacing w:val="-2"/>
              </w:rPr>
              <w:t>«Эврика»</w:t>
            </w:r>
          </w:p>
        </w:tc>
      </w:tr>
      <w:tr w:rsidR="008E2B88" w:rsidTr="00675F50">
        <w:trPr>
          <w:trHeight w:val="2277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11.06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«День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России»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2" w:lineRule="auto"/>
              <w:ind w:right="1428"/>
            </w:pPr>
            <w:r>
              <w:t>Минутка</w:t>
            </w:r>
            <w:r w:rsidRPr="00675F50">
              <w:rPr>
                <w:spacing w:val="-7"/>
              </w:rPr>
              <w:t xml:space="preserve"> </w:t>
            </w:r>
            <w:r>
              <w:t>здоровья«Осанка</w:t>
            </w:r>
            <w:r w:rsidRPr="00675F50">
              <w:rPr>
                <w:spacing w:val="-7"/>
              </w:rPr>
              <w:t xml:space="preserve"> </w:t>
            </w:r>
            <w:r>
              <w:t>–</w:t>
            </w:r>
            <w:r w:rsidRPr="00675F50">
              <w:rPr>
                <w:spacing w:val="-7"/>
              </w:rPr>
              <w:t xml:space="preserve"> </w:t>
            </w:r>
            <w:r>
              <w:t>основа</w:t>
            </w:r>
            <w:r w:rsidRPr="00675F50">
              <w:rPr>
                <w:spacing w:val="-9"/>
              </w:rPr>
              <w:t xml:space="preserve"> </w:t>
            </w:r>
            <w:r>
              <w:t>красивой</w:t>
            </w:r>
            <w:r w:rsidRPr="00675F50">
              <w:rPr>
                <w:spacing w:val="-7"/>
              </w:rPr>
              <w:t xml:space="preserve"> </w:t>
            </w:r>
            <w:r>
              <w:t>походки» 12 июня – день независимости России</w:t>
            </w:r>
          </w:p>
          <w:p w:rsidR="008E2B88" w:rsidRDefault="008E2B88" w:rsidP="00675F50">
            <w:pPr>
              <w:pStyle w:val="TableParagraph"/>
              <w:spacing w:line="242" w:lineRule="auto"/>
              <w:ind w:right="4231"/>
            </w:pPr>
            <w:r>
              <w:t>Конкурс</w:t>
            </w:r>
            <w:r w:rsidRPr="00675F50">
              <w:rPr>
                <w:spacing w:val="-14"/>
              </w:rPr>
              <w:t xml:space="preserve"> </w:t>
            </w:r>
            <w:r>
              <w:t>«Песни</w:t>
            </w:r>
            <w:r w:rsidRPr="00675F50">
              <w:rPr>
                <w:spacing w:val="-14"/>
              </w:rPr>
              <w:t xml:space="preserve"> </w:t>
            </w:r>
            <w:r>
              <w:t>о</w:t>
            </w:r>
            <w:r w:rsidRPr="00675F50">
              <w:rPr>
                <w:spacing w:val="-13"/>
              </w:rPr>
              <w:t xml:space="preserve"> </w:t>
            </w:r>
            <w:r>
              <w:t>России». Квест-игра «День России»</w:t>
            </w:r>
          </w:p>
          <w:p w:rsidR="008E2B88" w:rsidRDefault="008E2B88" w:rsidP="00675F50">
            <w:pPr>
              <w:pStyle w:val="TableParagraph"/>
              <w:spacing w:line="248" w:lineRule="exact"/>
              <w:ind w:left="165"/>
            </w:pPr>
            <w:r>
              <w:t>«Русь,</w:t>
            </w:r>
            <w:r w:rsidRPr="00675F50">
              <w:rPr>
                <w:spacing w:val="-4"/>
              </w:rPr>
              <w:t xml:space="preserve"> </w:t>
            </w:r>
            <w:r>
              <w:t>Россия,</w:t>
            </w:r>
            <w:r w:rsidRPr="00675F50">
              <w:rPr>
                <w:spacing w:val="-4"/>
              </w:rPr>
              <w:t xml:space="preserve"> </w:t>
            </w:r>
            <w:r>
              <w:t>Родина</w:t>
            </w:r>
            <w:r w:rsidRPr="00675F50">
              <w:rPr>
                <w:spacing w:val="-4"/>
              </w:rPr>
              <w:t xml:space="preserve"> </w:t>
            </w:r>
            <w:r>
              <w:t>моя»</w:t>
            </w:r>
            <w:r w:rsidRPr="00675F50">
              <w:rPr>
                <w:spacing w:val="-5"/>
              </w:rPr>
              <w:t xml:space="preserve"> </w:t>
            </w:r>
            <w:r>
              <w:t>-</w:t>
            </w:r>
            <w:r w:rsidRPr="00675F50">
              <w:rPr>
                <w:spacing w:val="-7"/>
              </w:rPr>
              <w:t xml:space="preserve"> </w:t>
            </w:r>
            <w:r w:rsidRPr="00675F50">
              <w:rPr>
                <w:spacing w:val="-2"/>
              </w:rPr>
              <w:t>беседа.</w:t>
            </w:r>
          </w:p>
          <w:p w:rsidR="008E2B88" w:rsidRPr="00675F50" w:rsidRDefault="008E2B88" w:rsidP="00675F50">
            <w:pPr>
              <w:pStyle w:val="TableParagraph"/>
              <w:ind w:right="582"/>
              <w:rPr>
                <w:i/>
              </w:rPr>
            </w:pPr>
            <w:r>
              <w:t xml:space="preserve">«Мой любимый уголок России» выставка рисунков. </w:t>
            </w: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10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«Открытые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тайны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великой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страны»: Тематический час «Открываем Россию»</w:t>
            </w:r>
          </w:p>
          <w:p w:rsidR="008E2B88" w:rsidRPr="00675F50" w:rsidRDefault="008E2B88" w:rsidP="00675F50">
            <w:pPr>
              <w:pStyle w:val="TableParagraph"/>
              <w:spacing w:line="238" w:lineRule="exact"/>
              <w:rPr>
                <w:i/>
              </w:rPr>
            </w:pPr>
            <w:r w:rsidRPr="00675F50">
              <w:rPr>
                <w:i/>
              </w:rPr>
              <w:t>Праздничная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танцевальная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программа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«В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кругу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  <w:spacing w:val="-2"/>
              </w:rPr>
              <w:t>друзей»</w:t>
            </w:r>
          </w:p>
        </w:tc>
      </w:tr>
      <w:tr w:rsidR="008E2B88" w:rsidTr="00675F50">
        <w:trPr>
          <w:trHeight w:val="1771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13.06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65"/>
            </w:pPr>
            <w:r>
              <w:t>«День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здоровья»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7" w:lineRule="exact"/>
              <w:ind w:left="163"/>
            </w:pPr>
            <w:r>
              <w:t>Минутка</w:t>
            </w:r>
            <w:r w:rsidRPr="00675F50">
              <w:rPr>
                <w:spacing w:val="-6"/>
              </w:rPr>
              <w:t xml:space="preserve"> </w:t>
            </w:r>
            <w:r>
              <w:t>здоровья</w:t>
            </w:r>
            <w:r w:rsidRPr="00675F50">
              <w:rPr>
                <w:spacing w:val="-6"/>
              </w:rPr>
              <w:t xml:space="preserve"> </w:t>
            </w:r>
            <w:r>
              <w:t>«Польза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закаливания»</w:t>
            </w:r>
          </w:p>
          <w:p w:rsidR="008E2B88" w:rsidRDefault="008E2B88" w:rsidP="00675F50">
            <w:pPr>
              <w:pStyle w:val="TableParagraph"/>
              <w:spacing w:before="1"/>
              <w:ind w:right="1307"/>
            </w:pPr>
            <w:r>
              <w:t>Спортивный</w:t>
            </w:r>
            <w:r w:rsidRPr="00675F50">
              <w:rPr>
                <w:spacing w:val="-7"/>
              </w:rPr>
              <w:t xml:space="preserve"> </w:t>
            </w:r>
            <w:r>
              <w:t>праздник</w:t>
            </w:r>
            <w:r w:rsidRPr="00675F50">
              <w:rPr>
                <w:spacing w:val="-7"/>
              </w:rPr>
              <w:t xml:space="preserve"> </w:t>
            </w:r>
            <w:r>
              <w:t>«Мы</w:t>
            </w:r>
            <w:r w:rsidRPr="00675F50">
              <w:rPr>
                <w:spacing w:val="-7"/>
              </w:rPr>
              <w:t xml:space="preserve"> </w:t>
            </w:r>
            <w:r>
              <w:t>за</w:t>
            </w:r>
            <w:r w:rsidRPr="00675F50">
              <w:rPr>
                <w:spacing w:val="-7"/>
              </w:rPr>
              <w:t xml:space="preserve"> </w:t>
            </w:r>
            <w:r>
              <w:t>здоровый</w:t>
            </w:r>
            <w:r w:rsidRPr="00675F50">
              <w:rPr>
                <w:spacing w:val="-7"/>
              </w:rPr>
              <w:t xml:space="preserve"> </w:t>
            </w:r>
            <w:r>
              <w:t>образ</w:t>
            </w:r>
            <w:r w:rsidRPr="00675F50">
              <w:rPr>
                <w:spacing w:val="-7"/>
              </w:rPr>
              <w:t xml:space="preserve"> </w:t>
            </w:r>
            <w:r>
              <w:t>жизни!» Конкурс</w:t>
            </w:r>
            <w:r w:rsidRPr="00675F50">
              <w:rPr>
                <w:spacing w:val="40"/>
              </w:rPr>
              <w:t xml:space="preserve"> </w:t>
            </w:r>
            <w:r>
              <w:t>памяток, буклетов «Берегите здоровье!».</w:t>
            </w:r>
          </w:p>
          <w:p w:rsidR="008E2B88" w:rsidRDefault="008E2B88" w:rsidP="00675F50">
            <w:pPr>
              <w:pStyle w:val="TableParagraph"/>
              <w:spacing w:line="251" w:lineRule="exact"/>
            </w:pPr>
            <w:r>
              <w:t>Охрана</w:t>
            </w:r>
            <w:r w:rsidRPr="00675F50">
              <w:rPr>
                <w:spacing w:val="-5"/>
              </w:rPr>
              <w:t xml:space="preserve"> </w:t>
            </w:r>
            <w:r>
              <w:t>и</w:t>
            </w:r>
            <w:r w:rsidRPr="00675F50">
              <w:rPr>
                <w:spacing w:val="-5"/>
              </w:rPr>
              <w:t xml:space="preserve"> </w:t>
            </w:r>
            <w:r>
              <w:t>укрепление</w:t>
            </w:r>
            <w:r w:rsidRPr="00675F50">
              <w:rPr>
                <w:spacing w:val="-5"/>
              </w:rPr>
              <w:t xml:space="preserve"> </w:t>
            </w:r>
            <w:r w:rsidRPr="00675F50">
              <w:rPr>
                <w:spacing w:val="-2"/>
              </w:rPr>
              <w:t>здоровья.</w:t>
            </w:r>
          </w:p>
          <w:p w:rsidR="008E2B88" w:rsidRPr="00675F50" w:rsidRDefault="008E2B88" w:rsidP="00675F50">
            <w:pPr>
              <w:pStyle w:val="TableParagraph"/>
              <w:spacing w:before="2"/>
              <w:ind w:right="582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10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«Национальные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и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народные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танцы» Танцевальный флешмоб «В ритмах детства»</w:t>
            </w:r>
          </w:p>
          <w:p w:rsidR="008E2B88" w:rsidRPr="00675F50" w:rsidRDefault="008E2B88" w:rsidP="00675F50">
            <w:pPr>
              <w:pStyle w:val="TableParagraph"/>
              <w:spacing w:line="238" w:lineRule="exact"/>
              <w:rPr>
                <w:i/>
              </w:rPr>
            </w:pPr>
            <w:r w:rsidRPr="00675F50">
              <w:rPr>
                <w:i/>
              </w:rPr>
              <w:t>Танцевальная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программа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</w:rPr>
              <w:t>«Танцуем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  <w:spacing w:val="-2"/>
              </w:rPr>
              <w:t>вместе!»</w:t>
            </w:r>
          </w:p>
        </w:tc>
      </w:tr>
      <w:tr w:rsidR="008E2B88" w:rsidTr="00675F50">
        <w:trPr>
          <w:trHeight w:val="1771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 w:right="136"/>
              <w:jc w:val="center"/>
            </w:pPr>
            <w:r w:rsidRPr="00675F50">
              <w:rPr>
                <w:spacing w:val="-2"/>
              </w:rPr>
              <w:t>16.06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«День</w:t>
            </w:r>
            <w:r w:rsidRPr="00675F50">
              <w:rPr>
                <w:spacing w:val="-8"/>
              </w:rPr>
              <w:t xml:space="preserve"> </w:t>
            </w:r>
            <w:r w:rsidRPr="00675F50">
              <w:rPr>
                <w:spacing w:val="-4"/>
              </w:rPr>
              <w:t>ПДД»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2" w:lineRule="auto"/>
            </w:pPr>
            <w:r>
              <w:t>Минута</w:t>
            </w:r>
            <w:r w:rsidRPr="00675F50">
              <w:rPr>
                <w:spacing w:val="-5"/>
              </w:rPr>
              <w:t xml:space="preserve"> </w:t>
            </w:r>
            <w:r>
              <w:t>безопасности</w:t>
            </w:r>
            <w:r w:rsidRPr="00675F50">
              <w:rPr>
                <w:spacing w:val="-6"/>
              </w:rPr>
              <w:t xml:space="preserve"> </w:t>
            </w:r>
            <w:r>
              <w:t>«Правила</w:t>
            </w:r>
            <w:r w:rsidRPr="00675F50">
              <w:rPr>
                <w:spacing w:val="-5"/>
              </w:rPr>
              <w:t xml:space="preserve"> </w:t>
            </w:r>
            <w:r>
              <w:t>безопасности</w:t>
            </w:r>
            <w:r w:rsidRPr="00675F50">
              <w:rPr>
                <w:spacing w:val="-6"/>
              </w:rPr>
              <w:t xml:space="preserve"> </w:t>
            </w:r>
            <w:r>
              <w:t>на</w:t>
            </w:r>
            <w:r w:rsidRPr="00675F50">
              <w:rPr>
                <w:spacing w:val="-5"/>
              </w:rPr>
              <w:t xml:space="preserve"> </w:t>
            </w:r>
            <w:r>
              <w:t>дорогах».</w:t>
            </w:r>
            <w:r w:rsidRPr="00675F50">
              <w:rPr>
                <w:spacing w:val="80"/>
              </w:rPr>
              <w:t xml:space="preserve"> </w:t>
            </w:r>
            <w:r>
              <w:t>Правила дорожного движения – должны знать все. (Практическое занятие).</w:t>
            </w:r>
          </w:p>
          <w:p w:rsidR="008E2B88" w:rsidRDefault="008E2B88" w:rsidP="00675F50">
            <w:pPr>
              <w:pStyle w:val="TableParagraph"/>
              <w:spacing w:line="248" w:lineRule="exact"/>
            </w:pPr>
            <w:r>
              <w:t>Конкурс</w:t>
            </w:r>
            <w:r w:rsidRPr="00675F50">
              <w:rPr>
                <w:spacing w:val="-4"/>
              </w:rPr>
              <w:t xml:space="preserve"> </w:t>
            </w:r>
            <w:r>
              <w:t>рисунков</w:t>
            </w:r>
            <w:r w:rsidRPr="00675F50">
              <w:rPr>
                <w:spacing w:val="-4"/>
              </w:rPr>
              <w:t xml:space="preserve"> </w:t>
            </w:r>
            <w:r>
              <w:t>по</w:t>
            </w:r>
            <w:r w:rsidRPr="00675F50">
              <w:rPr>
                <w:spacing w:val="-3"/>
              </w:rPr>
              <w:t xml:space="preserve"> </w:t>
            </w:r>
            <w:r w:rsidRPr="00675F50">
              <w:rPr>
                <w:spacing w:val="-4"/>
              </w:rPr>
              <w:t>ПДД.</w:t>
            </w:r>
          </w:p>
          <w:p w:rsidR="008E2B88" w:rsidRDefault="008E2B88" w:rsidP="00675F50">
            <w:pPr>
              <w:pStyle w:val="TableParagraph"/>
              <w:spacing w:line="252" w:lineRule="exact"/>
            </w:pPr>
            <w:r>
              <w:t>Дорожная</w:t>
            </w:r>
            <w:r w:rsidRPr="00675F50">
              <w:rPr>
                <w:spacing w:val="-7"/>
              </w:rPr>
              <w:t xml:space="preserve"> </w:t>
            </w:r>
            <w:r>
              <w:t>азбука</w:t>
            </w:r>
            <w:r w:rsidRPr="00675F50">
              <w:rPr>
                <w:spacing w:val="-4"/>
              </w:rPr>
              <w:t xml:space="preserve"> </w:t>
            </w:r>
            <w:r>
              <w:t>в</w:t>
            </w:r>
            <w:r w:rsidRPr="00675F50">
              <w:rPr>
                <w:spacing w:val="-3"/>
              </w:rPr>
              <w:t xml:space="preserve"> </w:t>
            </w:r>
            <w:r>
              <w:t>загадках,</w:t>
            </w:r>
            <w:r w:rsidRPr="00675F50">
              <w:rPr>
                <w:spacing w:val="-4"/>
              </w:rPr>
              <w:t xml:space="preserve"> </w:t>
            </w:r>
            <w:r>
              <w:t>стихах,</w:t>
            </w:r>
            <w:r w:rsidRPr="00675F50">
              <w:rPr>
                <w:spacing w:val="-3"/>
              </w:rPr>
              <w:t xml:space="preserve"> </w:t>
            </w:r>
            <w:r w:rsidRPr="00675F50">
              <w:rPr>
                <w:spacing w:val="-2"/>
              </w:rPr>
              <w:t>сценках.</w:t>
            </w:r>
          </w:p>
          <w:p w:rsidR="008E2B88" w:rsidRPr="00675F50" w:rsidRDefault="008E2B88" w:rsidP="00675F50">
            <w:pPr>
              <w:pStyle w:val="TableParagraph"/>
              <w:spacing w:line="252" w:lineRule="exact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2"/>
              </w:rPr>
              <w:t xml:space="preserve"> </w:t>
            </w:r>
            <w:r w:rsidRPr="00675F50">
              <w:rPr>
                <w:i/>
              </w:rPr>
              <w:t>«Я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и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</w:rPr>
              <w:t>моя</w:t>
            </w:r>
            <w:r w:rsidRPr="00675F50">
              <w:rPr>
                <w:i/>
                <w:spacing w:val="-2"/>
              </w:rPr>
              <w:t xml:space="preserve"> семьЯ»</w:t>
            </w:r>
          </w:p>
          <w:p w:rsidR="008E2B88" w:rsidRPr="00675F50" w:rsidRDefault="008E2B88" w:rsidP="00675F50">
            <w:pPr>
              <w:pStyle w:val="TableParagraph"/>
              <w:spacing w:line="254" w:lineRule="exact"/>
              <w:ind w:right="2009"/>
              <w:rPr>
                <w:i/>
              </w:rPr>
            </w:pPr>
            <w:r w:rsidRPr="00675F50">
              <w:rPr>
                <w:i/>
              </w:rPr>
              <w:t>Творческая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мастерская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«Подарок</w:t>
            </w:r>
            <w:r w:rsidRPr="00675F50">
              <w:rPr>
                <w:i/>
                <w:spacing w:val="-10"/>
              </w:rPr>
              <w:t xml:space="preserve"> </w:t>
            </w:r>
            <w:r w:rsidRPr="00675F50">
              <w:rPr>
                <w:i/>
              </w:rPr>
              <w:t>своей</w:t>
            </w:r>
            <w:r w:rsidRPr="00675F50">
              <w:rPr>
                <w:i/>
                <w:spacing w:val="-10"/>
              </w:rPr>
              <w:t xml:space="preserve"> </w:t>
            </w:r>
            <w:r w:rsidRPr="00675F50">
              <w:rPr>
                <w:i/>
              </w:rPr>
              <w:t>семье» Гостинная династий «Ими гордится Россия»</w:t>
            </w:r>
          </w:p>
        </w:tc>
      </w:tr>
      <w:tr w:rsidR="008E2B88" w:rsidTr="00675F50">
        <w:trPr>
          <w:trHeight w:val="1263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6" w:lineRule="exact"/>
              <w:ind w:left="6"/>
              <w:jc w:val="center"/>
            </w:pPr>
            <w:r w:rsidRPr="00675F50">
              <w:rPr>
                <w:spacing w:val="-2"/>
              </w:rPr>
              <w:t>17.06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6" w:lineRule="exact"/>
              <w:ind w:left="107"/>
            </w:pPr>
            <w:r>
              <w:t>«День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профессий»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2" w:lineRule="auto"/>
              <w:ind w:right="4"/>
            </w:pPr>
            <w:r>
              <w:t>Минутка</w:t>
            </w:r>
            <w:r w:rsidRPr="00675F50">
              <w:rPr>
                <w:spacing w:val="-6"/>
              </w:rPr>
              <w:t xml:space="preserve"> </w:t>
            </w:r>
            <w:r>
              <w:t>безопасности:</w:t>
            </w:r>
            <w:r w:rsidRPr="00675F50">
              <w:rPr>
                <w:spacing w:val="-8"/>
              </w:rPr>
              <w:t xml:space="preserve"> </w:t>
            </w:r>
            <w:r>
              <w:t>"Пусть</w:t>
            </w:r>
            <w:r w:rsidRPr="00675F50">
              <w:rPr>
                <w:spacing w:val="-6"/>
              </w:rPr>
              <w:t xml:space="preserve"> </w:t>
            </w:r>
            <w:r>
              <w:t>знает</w:t>
            </w:r>
            <w:r w:rsidRPr="00675F50">
              <w:rPr>
                <w:spacing w:val="-6"/>
              </w:rPr>
              <w:t xml:space="preserve"> </w:t>
            </w:r>
            <w:r>
              <w:t>каждый</w:t>
            </w:r>
            <w:r w:rsidRPr="00675F50">
              <w:rPr>
                <w:spacing w:val="-6"/>
              </w:rPr>
              <w:t xml:space="preserve"> </w:t>
            </w:r>
            <w:r>
              <w:t>гражданин</w:t>
            </w:r>
            <w:r w:rsidRPr="00675F50">
              <w:rPr>
                <w:spacing w:val="-6"/>
              </w:rPr>
              <w:t xml:space="preserve"> </w:t>
            </w:r>
            <w:r>
              <w:t>знакомый номер 01"</w:t>
            </w:r>
          </w:p>
          <w:p w:rsidR="008E2B88" w:rsidRDefault="008E2B88" w:rsidP="00675F50">
            <w:pPr>
              <w:pStyle w:val="TableParagraph"/>
              <w:ind w:right="2009"/>
            </w:pPr>
            <w:r>
              <w:t>Беседа о правилах пожарной безопасности. Конкурс</w:t>
            </w:r>
            <w:r w:rsidRPr="00675F50">
              <w:rPr>
                <w:spacing w:val="-8"/>
              </w:rPr>
              <w:t xml:space="preserve"> </w:t>
            </w:r>
            <w:r>
              <w:t>плакатов</w:t>
            </w:r>
            <w:r w:rsidRPr="00675F50">
              <w:rPr>
                <w:spacing w:val="-7"/>
              </w:rPr>
              <w:t xml:space="preserve"> </w:t>
            </w:r>
            <w:r>
              <w:t>«Встань</w:t>
            </w:r>
            <w:r w:rsidRPr="00675F50">
              <w:rPr>
                <w:spacing w:val="-8"/>
              </w:rPr>
              <w:t xml:space="preserve"> </w:t>
            </w:r>
            <w:r>
              <w:t>на</w:t>
            </w:r>
            <w:r w:rsidRPr="00675F50">
              <w:rPr>
                <w:spacing w:val="-8"/>
              </w:rPr>
              <w:t xml:space="preserve"> </w:t>
            </w:r>
            <w:r>
              <w:t>защиту</w:t>
            </w:r>
            <w:r w:rsidRPr="00675F50">
              <w:rPr>
                <w:spacing w:val="-11"/>
              </w:rPr>
              <w:t xml:space="preserve"> </w:t>
            </w:r>
            <w:r>
              <w:t>леса».</w:t>
            </w:r>
          </w:p>
          <w:p w:rsidR="008E2B88" w:rsidRDefault="008E2B88" w:rsidP="00675F50">
            <w:pPr>
              <w:pStyle w:val="TableParagraph"/>
              <w:spacing w:line="238" w:lineRule="exact"/>
            </w:pPr>
            <w:r>
              <w:t>Экскурсия</w:t>
            </w:r>
            <w:r w:rsidRPr="00675F50">
              <w:rPr>
                <w:spacing w:val="-5"/>
              </w:rPr>
              <w:t xml:space="preserve"> </w:t>
            </w:r>
            <w:r>
              <w:t>к</w:t>
            </w:r>
            <w:r w:rsidRPr="00675F50">
              <w:rPr>
                <w:spacing w:val="-3"/>
              </w:rPr>
              <w:t xml:space="preserve"> </w:t>
            </w:r>
            <w:r>
              <w:t>Пожарному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депо.</w:t>
            </w:r>
          </w:p>
        </w:tc>
      </w:tr>
      <w:tr w:rsidR="008E2B88" w:rsidTr="00675F50">
        <w:trPr>
          <w:trHeight w:val="1771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18.06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«Сказочный</w:t>
            </w:r>
            <w:r w:rsidRPr="00675F50">
              <w:rPr>
                <w:spacing w:val="-8"/>
              </w:rPr>
              <w:t xml:space="preserve"> </w:t>
            </w:r>
            <w:r w:rsidRPr="00675F50">
              <w:rPr>
                <w:spacing w:val="-2"/>
              </w:rPr>
              <w:t>день»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2" w:lineRule="auto"/>
            </w:pPr>
            <w:r>
              <w:t>Минутка</w:t>
            </w:r>
            <w:r w:rsidRPr="00675F50">
              <w:rPr>
                <w:spacing w:val="-5"/>
              </w:rPr>
              <w:t xml:space="preserve"> </w:t>
            </w:r>
            <w:r>
              <w:t>здоровья</w:t>
            </w:r>
            <w:r w:rsidRPr="00675F50">
              <w:rPr>
                <w:spacing w:val="-5"/>
              </w:rPr>
              <w:t xml:space="preserve"> </w:t>
            </w:r>
            <w:r>
              <w:t>«Солнце,</w:t>
            </w:r>
            <w:r w:rsidRPr="00675F50">
              <w:rPr>
                <w:spacing w:val="-5"/>
              </w:rPr>
              <w:t xml:space="preserve"> </w:t>
            </w:r>
            <w:r>
              <w:t>Воздух</w:t>
            </w:r>
            <w:r w:rsidRPr="00675F50">
              <w:rPr>
                <w:spacing w:val="-5"/>
              </w:rPr>
              <w:t xml:space="preserve"> </w:t>
            </w:r>
            <w:r>
              <w:t>и</w:t>
            </w:r>
            <w:r w:rsidRPr="00675F50">
              <w:rPr>
                <w:spacing w:val="-5"/>
              </w:rPr>
              <w:t xml:space="preserve"> </w:t>
            </w:r>
            <w:r>
              <w:t>вода</w:t>
            </w:r>
            <w:r w:rsidRPr="00675F50">
              <w:rPr>
                <w:spacing w:val="-3"/>
              </w:rPr>
              <w:t xml:space="preserve"> </w:t>
            </w:r>
            <w:r>
              <w:t>—</w:t>
            </w:r>
            <w:r w:rsidRPr="00675F50">
              <w:rPr>
                <w:spacing w:val="-5"/>
              </w:rPr>
              <w:t xml:space="preserve"> </w:t>
            </w:r>
            <w:r>
              <w:t>наши</w:t>
            </w:r>
            <w:r w:rsidRPr="00675F50">
              <w:rPr>
                <w:spacing w:val="-5"/>
              </w:rPr>
              <w:t xml:space="preserve"> </w:t>
            </w:r>
            <w:r>
              <w:t>верные</w:t>
            </w:r>
            <w:r w:rsidRPr="00675F50">
              <w:rPr>
                <w:spacing w:val="-5"/>
              </w:rPr>
              <w:t xml:space="preserve"> </w:t>
            </w:r>
            <w:r>
              <w:t>друзья» Инсценирование отрывков из Русских народных сказок.</w:t>
            </w:r>
          </w:p>
          <w:p w:rsidR="008E2B88" w:rsidRDefault="008E2B88" w:rsidP="00675F50">
            <w:pPr>
              <w:pStyle w:val="TableParagraph"/>
              <w:spacing w:line="248" w:lineRule="exact"/>
            </w:pPr>
            <w:r>
              <w:t>Конкурс</w:t>
            </w:r>
            <w:r w:rsidRPr="00675F50">
              <w:rPr>
                <w:spacing w:val="-4"/>
              </w:rPr>
              <w:t xml:space="preserve"> </w:t>
            </w:r>
            <w:r>
              <w:t>на</w:t>
            </w:r>
            <w:r w:rsidRPr="00675F50">
              <w:rPr>
                <w:spacing w:val="-4"/>
              </w:rPr>
              <w:t xml:space="preserve"> </w:t>
            </w:r>
            <w:r>
              <w:t>лучшую</w:t>
            </w:r>
            <w:r w:rsidRPr="00675F50">
              <w:rPr>
                <w:spacing w:val="-3"/>
              </w:rPr>
              <w:t xml:space="preserve"> </w:t>
            </w:r>
            <w:r>
              <w:t>аппликацию</w:t>
            </w:r>
            <w:r w:rsidRPr="00675F50">
              <w:rPr>
                <w:spacing w:val="-4"/>
              </w:rPr>
              <w:t xml:space="preserve"> </w:t>
            </w:r>
            <w:r>
              <w:t>из</w:t>
            </w:r>
            <w:r w:rsidRPr="00675F50">
              <w:rPr>
                <w:spacing w:val="-6"/>
              </w:rPr>
              <w:t xml:space="preserve"> </w:t>
            </w:r>
            <w:r>
              <w:t>природного</w:t>
            </w:r>
            <w:r w:rsidRPr="00675F50">
              <w:rPr>
                <w:spacing w:val="-1"/>
              </w:rPr>
              <w:t xml:space="preserve"> </w:t>
            </w:r>
            <w:r w:rsidRPr="00675F50">
              <w:rPr>
                <w:spacing w:val="-2"/>
              </w:rPr>
              <w:t>материала.</w:t>
            </w:r>
          </w:p>
          <w:p w:rsidR="008E2B88" w:rsidRDefault="008E2B88" w:rsidP="00675F50">
            <w:pPr>
              <w:pStyle w:val="TableParagraph"/>
              <w:spacing w:line="252" w:lineRule="exact"/>
            </w:pPr>
            <w:r>
              <w:t>«По</w:t>
            </w:r>
            <w:r w:rsidRPr="00675F50">
              <w:rPr>
                <w:spacing w:val="-7"/>
              </w:rPr>
              <w:t xml:space="preserve"> </w:t>
            </w:r>
            <w:r>
              <w:t>страницам</w:t>
            </w:r>
            <w:r w:rsidRPr="00675F50">
              <w:rPr>
                <w:spacing w:val="-5"/>
              </w:rPr>
              <w:t xml:space="preserve"> </w:t>
            </w:r>
            <w:r>
              <w:t>сказок»</w:t>
            </w:r>
            <w:r w:rsidRPr="00675F50">
              <w:rPr>
                <w:spacing w:val="-9"/>
              </w:rPr>
              <w:t xml:space="preserve"> </w:t>
            </w:r>
            <w:r>
              <w:t>(конкурс</w:t>
            </w:r>
            <w:r w:rsidRPr="00675F50">
              <w:rPr>
                <w:spacing w:val="-4"/>
              </w:rPr>
              <w:t xml:space="preserve"> </w:t>
            </w:r>
            <w:r w:rsidRPr="00675F50">
              <w:rPr>
                <w:spacing w:val="-2"/>
              </w:rPr>
              <w:t>рисунков).</w:t>
            </w:r>
          </w:p>
          <w:p w:rsidR="008E2B88" w:rsidRPr="00675F50" w:rsidRDefault="008E2B88" w:rsidP="00675F50">
            <w:pPr>
              <w:pStyle w:val="TableParagraph"/>
              <w:ind w:left="163" w:right="477" w:hanging="56"/>
              <w:rPr>
                <w:i/>
              </w:rPr>
            </w:pPr>
            <w:r w:rsidRPr="00675F50">
              <w:rPr>
                <w:i/>
              </w:rPr>
              <w:t>Тематический</w:t>
            </w:r>
            <w:r w:rsidRPr="00675F50">
              <w:rPr>
                <w:i/>
                <w:spacing w:val="-8"/>
              </w:rPr>
              <w:t xml:space="preserve"> </w:t>
            </w:r>
            <w:r w:rsidRPr="00675F50">
              <w:rPr>
                <w:i/>
              </w:rPr>
              <w:t>день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«Прикладное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творчество</w:t>
            </w:r>
            <w:r w:rsidRPr="00675F50">
              <w:rPr>
                <w:i/>
                <w:spacing w:val="-7"/>
              </w:rPr>
              <w:t xml:space="preserve"> </w:t>
            </w:r>
            <w:r w:rsidRPr="00675F50">
              <w:rPr>
                <w:i/>
              </w:rPr>
              <w:t>и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народные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ремесла» Мастер-классы «Умелые ручки»</w:t>
            </w:r>
          </w:p>
          <w:p w:rsidR="008E2B88" w:rsidRPr="00675F50" w:rsidRDefault="008E2B88" w:rsidP="00675F50">
            <w:pPr>
              <w:pStyle w:val="TableParagraph"/>
              <w:spacing w:line="238" w:lineRule="exact"/>
              <w:rPr>
                <w:i/>
              </w:rPr>
            </w:pPr>
            <w:r w:rsidRPr="00675F50">
              <w:rPr>
                <w:i/>
              </w:rPr>
              <w:t>Игра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по</w:t>
            </w:r>
            <w:r w:rsidRPr="00675F50">
              <w:rPr>
                <w:i/>
                <w:spacing w:val="-4"/>
              </w:rPr>
              <w:t xml:space="preserve"> </w:t>
            </w:r>
            <w:r w:rsidRPr="00675F50">
              <w:rPr>
                <w:i/>
              </w:rPr>
              <w:t>станциям</w:t>
            </w:r>
            <w:r w:rsidRPr="00675F50">
              <w:rPr>
                <w:i/>
                <w:spacing w:val="-3"/>
              </w:rPr>
              <w:t xml:space="preserve"> </w:t>
            </w:r>
            <w:r w:rsidRPr="00675F50">
              <w:rPr>
                <w:i/>
              </w:rPr>
              <w:t>«Твори!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Выдумывай!</w:t>
            </w:r>
            <w:r w:rsidRPr="00675F50">
              <w:rPr>
                <w:i/>
                <w:spacing w:val="-5"/>
              </w:rPr>
              <w:t xml:space="preserve"> </w:t>
            </w:r>
            <w:r w:rsidRPr="00675F50">
              <w:rPr>
                <w:i/>
                <w:spacing w:val="-2"/>
              </w:rPr>
              <w:t>Пробуй!»</w:t>
            </w:r>
          </w:p>
        </w:tc>
      </w:tr>
      <w:tr w:rsidR="008E2B88" w:rsidTr="00675F50">
        <w:trPr>
          <w:trHeight w:val="760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19.06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7" w:lineRule="exact"/>
              <w:ind w:left="107"/>
            </w:pPr>
            <w:r>
              <w:t>«День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героев»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spacing w:line="247" w:lineRule="exact"/>
            </w:pPr>
            <w:r>
              <w:t>Минутка</w:t>
            </w:r>
            <w:r w:rsidRPr="00675F50">
              <w:rPr>
                <w:spacing w:val="-8"/>
              </w:rPr>
              <w:t xml:space="preserve"> </w:t>
            </w:r>
            <w:r>
              <w:t>безопасности</w:t>
            </w:r>
            <w:r w:rsidRPr="00675F50">
              <w:rPr>
                <w:spacing w:val="-7"/>
              </w:rPr>
              <w:t xml:space="preserve"> </w:t>
            </w:r>
            <w:r>
              <w:t>«Один</w:t>
            </w:r>
            <w:r w:rsidRPr="00675F50">
              <w:rPr>
                <w:spacing w:val="-7"/>
              </w:rPr>
              <w:t xml:space="preserve"> </w:t>
            </w:r>
            <w:r w:rsidRPr="00675F50">
              <w:rPr>
                <w:spacing w:val="-2"/>
              </w:rPr>
              <w:t>дома.»</w:t>
            </w:r>
          </w:p>
          <w:p w:rsidR="008E2B88" w:rsidRDefault="008E2B88" w:rsidP="00675F50">
            <w:pPr>
              <w:pStyle w:val="TableParagraph"/>
              <w:spacing w:line="252" w:lineRule="exact"/>
              <w:ind w:left="163" w:right="1307" w:hanging="56"/>
            </w:pPr>
            <w:r>
              <w:t>«М.З.Петров,</w:t>
            </w:r>
            <w:r w:rsidRPr="00675F50">
              <w:rPr>
                <w:spacing w:val="-5"/>
              </w:rPr>
              <w:t xml:space="preserve"> </w:t>
            </w:r>
            <w:r>
              <w:t>герой</w:t>
            </w:r>
            <w:r w:rsidRPr="00675F50">
              <w:rPr>
                <w:spacing w:val="-5"/>
              </w:rPr>
              <w:t xml:space="preserve"> </w:t>
            </w:r>
            <w:r>
              <w:t>Советского</w:t>
            </w:r>
            <w:r w:rsidRPr="00675F50">
              <w:rPr>
                <w:spacing w:val="-8"/>
              </w:rPr>
              <w:t xml:space="preserve"> </w:t>
            </w:r>
            <w:r>
              <w:t>Союза</w:t>
            </w:r>
            <w:r w:rsidRPr="00675F50">
              <w:rPr>
                <w:spacing w:val="-3"/>
              </w:rPr>
              <w:t xml:space="preserve"> </w:t>
            </w:r>
            <w:r>
              <w:t>–</w:t>
            </w:r>
            <w:r w:rsidRPr="00675F50">
              <w:rPr>
                <w:spacing w:val="-8"/>
              </w:rPr>
              <w:t xml:space="preserve"> </w:t>
            </w:r>
            <w:r>
              <w:t>наш</w:t>
            </w:r>
            <w:r w:rsidRPr="00675F50">
              <w:rPr>
                <w:spacing w:val="-5"/>
              </w:rPr>
              <w:t xml:space="preserve"> </w:t>
            </w:r>
            <w:r>
              <w:t>земляк» Видео урок «Великая Отечественная война»</w:t>
            </w:r>
          </w:p>
        </w:tc>
      </w:tr>
      <w:tr w:rsidR="008E2B88" w:rsidTr="00675F50">
        <w:trPr>
          <w:trHeight w:val="1770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20.06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ind w:left="107"/>
            </w:pPr>
            <w:r>
              <w:t>«День</w:t>
            </w:r>
            <w:r w:rsidRPr="00675F50">
              <w:rPr>
                <w:spacing w:val="-14"/>
              </w:rPr>
              <w:t xml:space="preserve"> </w:t>
            </w:r>
            <w:r>
              <w:t>памяти</w:t>
            </w:r>
            <w:r w:rsidRPr="00675F50">
              <w:rPr>
                <w:spacing w:val="-14"/>
              </w:rPr>
              <w:t xml:space="preserve"> </w:t>
            </w:r>
            <w:r>
              <w:t xml:space="preserve">и </w:t>
            </w:r>
            <w:r w:rsidRPr="00675F50">
              <w:rPr>
                <w:spacing w:val="-2"/>
              </w:rPr>
              <w:t>скорби»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ind w:right="582"/>
            </w:pPr>
            <w:r>
              <w:t>Минутка</w:t>
            </w:r>
            <w:r w:rsidRPr="00675F50">
              <w:rPr>
                <w:spacing w:val="-7"/>
              </w:rPr>
              <w:t xml:space="preserve"> </w:t>
            </w:r>
            <w:r>
              <w:t>безопасности</w:t>
            </w:r>
            <w:r w:rsidRPr="00675F50">
              <w:rPr>
                <w:spacing w:val="-8"/>
              </w:rPr>
              <w:t xml:space="preserve"> </w:t>
            </w:r>
            <w:r>
              <w:t>«Правила</w:t>
            </w:r>
            <w:r w:rsidRPr="00675F50">
              <w:rPr>
                <w:spacing w:val="-7"/>
              </w:rPr>
              <w:t xml:space="preserve"> </w:t>
            </w:r>
            <w:r>
              <w:t>поведения</w:t>
            </w:r>
            <w:r w:rsidRPr="00675F50">
              <w:rPr>
                <w:spacing w:val="-8"/>
              </w:rPr>
              <w:t xml:space="preserve"> </w:t>
            </w:r>
            <w:r>
              <w:t>в</w:t>
            </w:r>
            <w:r w:rsidRPr="00675F50">
              <w:rPr>
                <w:spacing w:val="-8"/>
              </w:rPr>
              <w:t xml:space="preserve"> </w:t>
            </w:r>
            <w:r>
              <w:t xml:space="preserve">экстремальных </w:t>
            </w:r>
            <w:r w:rsidRPr="00675F50">
              <w:rPr>
                <w:spacing w:val="-2"/>
              </w:rPr>
              <w:t>ситуациях»</w:t>
            </w:r>
          </w:p>
          <w:p w:rsidR="008E2B88" w:rsidRDefault="008E2B88">
            <w:pPr>
              <w:pStyle w:val="TableParagraph"/>
            </w:pPr>
            <w:r>
              <w:t>Тематический</w:t>
            </w:r>
            <w:r w:rsidRPr="00675F50">
              <w:rPr>
                <w:spacing w:val="-6"/>
              </w:rPr>
              <w:t xml:space="preserve"> </w:t>
            </w:r>
            <w:r>
              <w:t>час</w:t>
            </w:r>
            <w:r w:rsidRPr="00675F50">
              <w:rPr>
                <w:spacing w:val="-5"/>
              </w:rPr>
              <w:t xml:space="preserve"> </w:t>
            </w:r>
            <w:r>
              <w:t>нравственного</w:t>
            </w:r>
            <w:r w:rsidRPr="00675F50">
              <w:rPr>
                <w:spacing w:val="-5"/>
              </w:rPr>
              <w:t xml:space="preserve"> </w:t>
            </w:r>
            <w:r>
              <w:t>воспитания</w:t>
            </w:r>
            <w:r w:rsidRPr="00675F50">
              <w:rPr>
                <w:spacing w:val="-6"/>
              </w:rPr>
              <w:t xml:space="preserve"> </w:t>
            </w:r>
            <w:r>
              <w:t>«Тот</w:t>
            </w:r>
            <w:r w:rsidRPr="00675F50">
              <w:rPr>
                <w:spacing w:val="-5"/>
              </w:rPr>
              <w:t xml:space="preserve"> </w:t>
            </w:r>
            <w:r>
              <w:t>самый</w:t>
            </w:r>
            <w:r w:rsidRPr="00675F50">
              <w:rPr>
                <w:spacing w:val="-5"/>
              </w:rPr>
              <w:t xml:space="preserve"> </w:t>
            </w:r>
            <w:r>
              <w:t>первый</w:t>
            </w:r>
            <w:r w:rsidRPr="00675F50">
              <w:rPr>
                <w:spacing w:val="-5"/>
              </w:rPr>
              <w:t xml:space="preserve"> </w:t>
            </w:r>
            <w:r>
              <w:t xml:space="preserve">день </w:t>
            </w:r>
            <w:r w:rsidRPr="00675F50">
              <w:rPr>
                <w:spacing w:val="-2"/>
              </w:rPr>
              <w:t>войны…»,</w:t>
            </w:r>
          </w:p>
          <w:p w:rsidR="008E2B88" w:rsidRDefault="008E2B88" w:rsidP="00675F50">
            <w:pPr>
              <w:pStyle w:val="TableParagraph"/>
              <w:ind w:right="2510"/>
            </w:pPr>
            <w:r>
              <w:t>Выставка</w:t>
            </w:r>
            <w:r w:rsidRPr="00675F50">
              <w:rPr>
                <w:spacing w:val="-14"/>
              </w:rPr>
              <w:t xml:space="preserve"> </w:t>
            </w:r>
            <w:r>
              <w:t>рисунков</w:t>
            </w:r>
            <w:r w:rsidRPr="00675F50">
              <w:rPr>
                <w:spacing w:val="-14"/>
              </w:rPr>
              <w:t xml:space="preserve"> </w:t>
            </w:r>
            <w:r>
              <w:t>«Была</w:t>
            </w:r>
            <w:r w:rsidRPr="00675F50">
              <w:rPr>
                <w:spacing w:val="-14"/>
              </w:rPr>
              <w:t xml:space="preserve"> </w:t>
            </w:r>
            <w:r>
              <w:t>война». Возложение цветов к памятнику.</w:t>
            </w:r>
          </w:p>
          <w:p w:rsidR="008E2B88" w:rsidRDefault="008E2B88" w:rsidP="00675F50">
            <w:pPr>
              <w:pStyle w:val="TableParagraph"/>
              <w:spacing w:line="240" w:lineRule="exact"/>
            </w:pPr>
            <w:r>
              <w:t>Беседа</w:t>
            </w:r>
            <w:r w:rsidRPr="00675F50">
              <w:rPr>
                <w:spacing w:val="-3"/>
              </w:rPr>
              <w:t xml:space="preserve"> </w:t>
            </w:r>
            <w:r>
              <w:t>«Моя</w:t>
            </w:r>
            <w:r w:rsidRPr="00675F50">
              <w:rPr>
                <w:spacing w:val="-3"/>
              </w:rPr>
              <w:t xml:space="preserve"> </w:t>
            </w:r>
            <w:r>
              <w:t>семья</w:t>
            </w:r>
            <w:r w:rsidRPr="00675F50">
              <w:rPr>
                <w:spacing w:val="-4"/>
              </w:rPr>
              <w:t xml:space="preserve"> </w:t>
            </w:r>
            <w:r>
              <w:t>в</w:t>
            </w:r>
            <w:r w:rsidRPr="00675F50">
              <w:rPr>
                <w:spacing w:val="-3"/>
              </w:rPr>
              <w:t xml:space="preserve"> </w:t>
            </w:r>
            <w:r>
              <w:t>истории</w:t>
            </w:r>
            <w:r w:rsidRPr="00675F50">
              <w:rPr>
                <w:spacing w:val="-4"/>
              </w:rPr>
              <w:t xml:space="preserve"> </w:t>
            </w:r>
            <w:r>
              <w:t>моей</w:t>
            </w:r>
            <w:r w:rsidRPr="00675F50">
              <w:rPr>
                <w:spacing w:val="-3"/>
              </w:rPr>
              <w:t xml:space="preserve"> </w:t>
            </w:r>
            <w:r w:rsidRPr="00675F50">
              <w:rPr>
                <w:spacing w:val="-2"/>
              </w:rPr>
              <w:t>страны».</w:t>
            </w:r>
          </w:p>
        </w:tc>
      </w:tr>
      <w:tr w:rsidR="008E2B88" w:rsidTr="00675F50">
        <w:trPr>
          <w:trHeight w:val="2023"/>
        </w:trPr>
        <w:tc>
          <w:tcPr>
            <w:tcW w:w="850" w:type="dxa"/>
          </w:tcPr>
          <w:p w:rsidR="008E2B88" w:rsidRDefault="008E2B88" w:rsidP="00675F50">
            <w:pPr>
              <w:pStyle w:val="TableParagraph"/>
              <w:spacing w:line="247" w:lineRule="exact"/>
              <w:ind w:left="6"/>
              <w:jc w:val="center"/>
            </w:pPr>
            <w:r w:rsidRPr="00675F50">
              <w:rPr>
                <w:spacing w:val="-2"/>
              </w:rPr>
              <w:t>21.06</w:t>
            </w:r>
          </w:p>
        </w:tc>
        <w:tc>
          <w:tcPr>
            <w:tcW w:w="1985" w:type="dxa"/>
          </w:tcPr>
          <w:p w:rsidR="008E2B88" w:rsidRDefault="008E2B88" w:rsidP="00675F50">
            <w:pPr>
              <w:pStyle w:val="TableParagraph"/>
              <w:spacing w:line="246" w:lineRule="exact"/>
              <w:ind w:left="107"/>
            </w:pPr>
            <w:r w:rsidRPr="00675F50">
              <w:rPr>
                <w:spacing w:val="-4"/>
              </w:rPr>
              <w:t>«День</w:t>
            </w:r>
          </w:p>
          <w:p w:rsidR="008E2B88" w:rsidRDefault="008E2B88" w:rsidP="00675F50">
            <w:pPr>
              <w:pStyle w:val="TableParagraph"/>
              <w:spacing w:line="252" w:lineRule="exact"/>
              <w:ind w:left="107"/>
            </w:pPr>
            <w:r w:rsidRPr="00675F50">
              <w:rPr>
                <w:spacing w:val="-2"/>
              </w:rPr>
              <w:t>расставания»</w:t>
            </w:r>
          </w:p>
        </w:tc>
        <w:tc>
          <w:tcPr>
            <w:tcW w:w="6950" w:type="dxa"/>
          </w:tcPr>
          <w:p w:rsidR="008E2B88" w:rsidRDefault="008E2B88" w:rsidP="00675F50">
            <w:pPr>
              <w:pStyle w:val="TableParagraph"/>
              <w:ind w:right="595"/>
              <w:jc w:val="both"/>
            </w:pPr>
            <w:r>
              <w:t>Минутка здоровья «Солнечный ожог. Первая</w:t>
            </w:r>
            <w:r w:rsidRPr="00675F50">
              <w:rPr>
                <w:spacing w:val="-1"/>
              </w:rPr>
              <w:t xml:space="preserve"> </w:t>
            </w:r>
            <w:r>
              <w:t>помощь при ожоге» Закрытие</w:t>
            </w:r>
            <w:r w:rsidRPr="00675F50">
              <w:rPr>
                <w:spacing w:val="-6"/>
              </w:rPr>
              <w:t xml:space="preserve"> </w:t>
            </w:r>
            <w:r>
              <w:t>лагерной</w:t>
            </w:r>
            <w:r w:rsidRPr="00675F50">
              <w:rPr>
                <w:spacing w:val="-9"/>
              </w:rPr>
              <w:t xml:space="preserve"> </w:t>
            </w:r>
            <w:r>
              <w:t>смены.</w:t>
            </w:r>
            <w:r w:rsidRPr="00675F50">
              <w:rPr>
                <w:spacing w:val="-5"/>
              </w:rPr>
              <w:t xml:space="preserve"> </w:t>
            </w:r>
            <w:r>
              <w:t>Развлекательная</w:t>
            </w:r>
            <w:r w:rsidRPr="00675F50">
              <w:rPr>
                <w:spacing w:val="-7"/>
              </w:rPr>
              <w:t xml:space="preserve"> </w:t>
            </w:r>
            <w:r>
              <w:t>программа</w:t>
            </w:r>
            <w:r w:rsidRPr="00675F50">
              <w:rPr>
                <w:spacing w:val="-6"/>
              </w:rPr>
              <w:t xml:space="preserve"> </w:t>
            </w:r>
            <w:r>
              <w:t>«До</w:t>
            </w:r>
            <w:r w:rsidRPr="00675F50">
              <w:rPr>
                <w:spacing w:val="-6"/>
              </w:rPr>
              <w:t xml:space="preserve"> </w:t>
            </w:r>
            <w:r>
              <w:t xml:space="preserve">новых </w:t>
            </w:r>
            <w:r w:rsidRPr="00675F50">
              <w:rPr>
                <w:spacing w:val="-2"/>
              </w:rPr>
              <w:t>встреч!».</w:t>
            </w:r>
          </w:p>
          <w:p w:rsidR="008E2B88" w:rsidRDefault="008E2B88" w:rsidP="00675F50">
            <w:pPr>
              <w:pStyle w:val="TableParagraph"/>
              <w:spacing w:line="252" w:lineRule="exact"/>
              <w:jc w:val="both"/>
            </w:pPr>
            <w:r>
              <w:t>Акция</w:t>
            </w:r>
            <w:r w:rsidRPr="00675F50">
              <w:rPr>
                <w:spacing w:val="-6"/>
              </w:rPr>
              <w:t xml:space="preserve"> </w:t>
            </w:r>
            <w:r>
              <w:t>«Почта</w:t>
            </w:r>
            <w:r w:rsidRPr="00675F50">
              <w:rPr>
                <w:spacing w:val="-6"/>
              </w:rPr>
              <w:t xml:space="preserve"> </w:t>
            </w:r>
            <w:r w:rsidRPr="00675F50">
              <w:rPr>
                <w:spacing w:val="-2"/>
              </w:rPr>
              <w:t>пожеланий».</w:t>
            </w:r>
          </w:p>
          <w:p w:rsidR="008E2B88" w:rsidRDefault="008E2B88" w:rsidP="00675F50">
            <w:pPr>
              <w:pStyle w:val="TableParagraph"/>
              <w:spacing w:line="252" w:lineRule="exact"/>
            </w:pPr>
            <w:r>
              <w:t>Повторный</w:t>
            </w:r>
            <w:r w:rsidRPr="00675F50">
              <w:rPr>
                <w:spacing w:val="-8"/>
              </w:rPr>
              <w:t xml:space="preserve"> </w:t>
            </w:r>
            <w:r>
              <w:t>инструктаж</w:t>
            </w:r>
            <w:r w:rsidRPr="00675F50">
              <w:rPr>
                <w:spacing w:val="-6"/>
              </w:rPr>
              <w:t xml:space="preserve"> </w:t>
            </w:r>
            <w:r>
              <w:t>по</w:t>
            </w:r>
            <w:r w:rsidRPr="00675F50">
              <w:rPr>
                <w:spacing w:val="-6"/>
              </w:rPr>
              <w:t xml:space="preserve"> </w:t>
            </w:r>
            <w:r>
              <w:t>правилам</w:t>
            </w:r>
            <w:r w:rsidRPr="00675F50">
              <w:rPr>
                <w:spacing w:val="-6"/>
              </w:rPr>
              <w:t xml:space="preserve"> </w:t>
            </w:r>
            <w:r>
              <w:t>безопасности</w:t>
            </w:r>
            <w:r w:rsidRPr="00675F50">
              <w:rPr>
                <w:spacing w:val="-6"/>
              </w:rPr>
              <w:t xml:space="preserve"> </w:t>
            </w:r>
            <w:r>
              <w:t>в</w:t>
            </w:r>
            <w:r w:rsidRPr="00675F50">
              <w:rPr>
                <w:spacing w:val="-8"/>
              </w:rPr>
              <w:t xml:space="preserve"> </w:t>
            </w:r>
            <w:r>
              <w:t>период</w:t>
            </w:r>
            <w:r w:rsidRPr="00675F50">
              <w:rPr>
                <w:spacing w:val="-5"/>
              </w:rPr>
              <w:t xml:space="preserve"> </w:t>
            </w:r>
            <w:r w:rsidRPr="00675F50">
              <w:rPr>
                <w:spacing w:val="-2"/>
              </w:rPr>
              <w:t>каникул</w:t>
            </w:r>
          </w:p>
          <w:p w:rsidR="008E2B88" w:rsidRPr="00675F50" w:rsidRDefault="008E2B88" w:rsidP="00675F50">
            <w:pPr>
              <w:pStyle w:val="TableParagraph"/>
              <w:ind w:right="1307"/>
              <w:rPr>
                <w:i/>
              </w:rPr>
            </w:pPr>
            <w:r w:rsidRPr="00675F50">
              <w:rPr>
                <w:i/>
              </w:rPr>
              <w:t>Итоговый период смены. Выход из игрового сюжета Игровой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сбор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участников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«Нас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ждут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новые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</w:rPr>
              <w:t>открытия!»</w:t>
            </w:r>
          </w:p>
          <w:p w:rsidR="008E2B88" w:rsidRPr="00675F50" w:rsidRDefault="008E2B88" w:rsidP="00675F50">
            <w:pPr>
              <w:pStyle w:val="TableParagraph"/>
              <w:spacing w:line="238" w:lineRule="exact"/>
              <w:rPr>
                <w:i/>
              </w:rPr>
            </w:pPr>
            <w:r w:rsidRPr="00675F50">
              <w:rPr>
                <w:i/>
              </w:rPr>
              <w:t>Линейка</w:t>
            </w:r>
            <w:r w:rsidRPr="00675F50">
              <w:rPr>
                <w:i/>
                <w:spacing w:val="-9"/>
              </w:rPr>
              <w:t xml:space="preserve"> </w:t>
            </w:r>
            <w:r w:rsidRPr="00675F50">
              <w:rPr>
                <w:i/>
              </w:rPr>
              <w:t>закрытия</w:t>
            </w:r>
            <w:r w:rsidRPr="00675F50">
              <w:rPr>
                <w:i/>
                <w:spacing w:val="-6"/>
              </w:rPr>
              <w:t xml:space="preserve"> </w:t>
            </w:r>
            <w:r w:rsidRPr="00675F50">
              <w:rPr>
                <w:i/>
                <w:spacing w:val="-4"/>
              </w:rPr>
              <w:t>смены</w:t>
            </w:r>
          </w:p>
        </w:tc>
      </w:tr>
    </w:tbl>
    <w:p w:rsidR="008E2B88" w:rsidRDefault="008E2B88">
      <w:pPr>
        <w:pStyle w:val="BodyText"/>
        <w:rPr>
          <w:sz w:val="20"/>
        </w:rPr>
      </w:pPr>
    </w:p>
    <w:p w:rsidR="008E2B88" w:rsidRDefault="008E2B88">
      <w:pPr>
        <w:pStyle w:val="BodyText"/>
        <w:rPr>
          <w:sz w:val="20"/>
        </w:rPr>
      </w:pPr>
    </w:p>
    <w:p w:rsidR="008E2B88" w:rsidRDefault="008E2B88">
      <w:pPr>
        <w:pStyle w:val="BodyText"/>
        <w:spacing w:before="68"/>
        <w:rPr>
          <w:sz w:val="20"/>
        </w:rPr>
      </w:pPr>
    </w:p>
    <w:p w:rsidR="008E2B88" w:rsidRDefault="008E2B88">
      <w:pPr>
        <w:pStyle w:val="BodyText"/>
        <w:rPr>
          <w:sz w:val="20"/>
        </w:rPr>
        <w:sectPr w:rsidR="008E2B88">
          <w:type w:val="continuous"/>
          <w:pgSz w:w="11910" w:h="16840"/>
          <w:pgMar w:top="820" w:right="708" w:bottom="280" w:left="425" w:header="720" w:footer="720" w:gutter="0"/>
          <w:cols w:space="720"/>
        </w:sectPr>
      </w:pPr>
    </w:p>
    <w:p w:rsidR="008E2B88" w:rsidRDefault="008E2B88">
      <w:pPr>
        <w:spacing w:line="259" w:lineRule="auto"/>
        <w:rPr>
          <w:rFonts w:ascii="Trebuchet MS" w:hAnsi="Trebuchet MS"/>
          <w:sz w:val="19"/>
        </w:rPr>
        <w:sectPr w:rsidR="008E2B88">
          <w:type w:val="continuous"/>
          <w:pgSz w:w="11910" w:h="16840"/>
          <w:pgMar w:top="760" w:right="708" w:bottom="280" w:left="425" w:header="720" w:footer="720" w:gutter="0"/>
          <w:cols w:num="2" w:space="720" w:equalWidth="0">
            <w:col w:w="7722" w:space="40"/>
            <w:col w:w="3015"/>
          </w:cols>
        </w:sectPr>
      </w:pPr>
    </w:p>
    <w:p w:rsidR="008E2B88" w:rsidRDefault="008E2B88">
      <w:pPr>
        <w:spacing w:before="95" w:line="259" w:lineRule="auto"/>
        <w:ind w:left="68" w:right="991"/>
      </w:pPr>
    </w:p>
    <w:p w:rsidR="008E2B88" w:rsidRDefault="008E2B88">
      <w:pPr>
        <w:spacing w:before="95" w:line="259" w:lineRule="auto"/>
        <w:ind w:left="68" w:right="991"/>
      </w:pPr>
    </w:p>
    <w:p w:rsidR="008E2B88" w:rsidRDefault="008E2B88">
      <w:pPr>
        <w:spacing w:before="95" w:line="259" w:lineRule="auto"/>
        <w:ind w:left="68" w:right="991"/>
      </w:pPr>
    </w:p>
    <w:p w:rsidR="008E2B88" w:rsidRDefault="008E2B88">
      <w:pPr>
        <w:spacing w:before="95" w:line="259" w:lineRule="auto"/>
        <w:ind w:left="68" w:right="991"/>
      </w:pPr>
    </w:p>
    <w:p w:rsidR="008E2B88" w:rsidRDefault="008E2B88">
      <w:pPr>
        <w:spacing w:before="95" w:line="259" w:lineRule="auto"/>
        <w:ind w:left="68" w:right="991"/>
      </w:pPr>
    </w:p>
    <w:p w:rsidR="008E2B88" w:rsidRDefault="008E2B88">
      <w:pPr>
        <w:spacing w:before="95" w:line="259" w:lineRule="auto"/>
        <w:ind w:left="68" w:right="991"/>
      </w:pPr>
    </w:p>
    <w:p w:rsidR="008E2B88" w:rsidRDefault="008E2B88">
      <w:pPr>
        <w:spacing w:before="95" w:line="259" w:lineRule="auto"/>
        <w:ind w:left="68" w:right="991"/>
      </w:pPr>
    </w:p>
    <w:p w:rsidR="008E2B88" w:rsidRDefault="008E2B88">
      <w:pPr>
        <w:spacing w:before="95" w:line="259" w:lineRule="auto"/>
        <w:ind w:left="68" w:right="991"/>
      </w:pPr>
    </w:p>
    <w:p w:rsidR="008E2B88" w:rsidRDefault="008E2B88">
      <w:pPr>
        <w:spacing w:before="95" w:line="259" w:lineRule="auto"/>
        <w:ind w:left="68" w:right="991"/>
      </w:pPr>
    </w:p>
    <w:p w:rsidR="008E2B88" w:rsidRDefault="008E2B88">
      <w:pPr>
        <w:spacing w:before="95" w:line="259" w:lineRule="auto"/>
        <w:ind w:left="68" w:right="991"/>
      </w:pPr>
    </w:p>
    <w:p w:rsidR="008E2B88" w:rsidRPr="003F16A0" w:rsidRDefault="008E2B88">
      <w:pPr>
        <w:spacing w:before="95" w:line="259" w:lineRule="auto"/>
        <w:ind w:left="68" w:right="991"/>
      </w:pPr>
      <w:r>
        <w:br w:type="column"/>
      </w:r>
      <w:r w:rsidRPr="003F16A0">
        <w:pict>
          <v:shape id="_x0000_i1026" type="#_x0000_t75" style="width:434.25pt;height:597.75pt">
            <v:imagedata r:id="rId5" o:title=""/>
          </v:shape>
        </w:pict>
      </w:r>
    </w:p>
    <w:sectPr w:rsidR="008E2B88" w:rsidRPr="003F16A0" w:rsidSect="003F16A0">
      <w:type w:val="continuous"/>
      <w:pgSz w:w="11910" w:h="16840"/>
      <w:pgMar w:top="760" w:right="708" w:bottom="280" w:left="425" w:header="720" w:footer="720" w:gutter="0"/>
      <w:cols w:num="2" w:space="720" w:equalWidth="0">
        <w:col w:w="7858" w:space="847"/>
        <w:col w:w="20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443"/>
    <w:rsid w:val="00054E94"/>
    <w:rsid w:val="000732D1"/>
    <w:rsid w:val="000904C9"/>
    <w:rsid w:val="001249D7"/>
    <w:rsid w:val="001F7C0D"/>
    <w:rsid w:val="00216830"/>
    <w:rsid w:val="00253E18"/>
    <w:rsid w:val="00300FE8"/>
    <w:rsid w:val="003F16A0"/>
    <w:rsid w:val="0047108E"/>
    <w:rsid w:val="004A3170"/>
    <w:rsid w:val="004E661B"/>
    <w:rsid w:val="005B5659"/>
    <w:rsid w:val="005D45C9"/>
    <w:rsid w:val="00654CAB"/>
    <w:rsid w:val="00675F50"/>
    <w:rsid w:val="006B62AE"/>
    <w:rsid w:val="006B7812"/>
    <w:rsid w:val="006D2077"/>
    <w:rsid w:val="0074341D"/>
    <w:rsid w:val="00774325"/>
    <w:rsid w:val="00831544"/>
    <w:rsid w:val="00852866"/>
    <w:rsid w:val="00860581"/>
    <w:rsid w:val="008E2B88"/>
    <w:rsid w:val="009A4148"/>
    <w:rsid w:val="00A1079D"/>
    <w:rsid w:val="00B10581"/>
    <w:rsid w:val="00C11B6F"/>
    <w:rsid w:val="00C8003E"/>
    <w:rsid w:val="00D94ED0"/>
    <w:rsid w:val="00D96289"/>
    <w:rsid w:val="00DE0443"/>
    <w:rsid w:val="00F5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81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6B781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B781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A4148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B7812"/>
  </w:style>
  <w:style w:type="paragraph" w:customStyle="1" w:styleId="TableParagraph">
    <w:name w:val="Table Paragraph"/>
    <w:basedOn w:val="Normal"/>
    <w:uiPriority w:val="99"/>
    <w:rsid w:val="006B7812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8</Pages>
  <Words>1455</Words>
  <Characters>8300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«УТВЕРЖДАЮ»</dc:title>
  <dc:subject/>
  <dc:creator>Пользователь</dc:creator>
  <cp:keywords/>
  <dc:description/>
  <cp:lastModifiedBy>MIL</cp:lastModifiedBy>
  <cp:revision>4</cp:revision>
  <cp:lastPrinted>2025-05-19T09:51:00Z</cp:lastPrinted>
  <dcterms:created xsi:type="dcterms:W3CDTF">2025-06-10T05:29:00Z</dcterms:created>
  <dcterms:modified xsi:type="dcterms:W3CDTF">2025-06-10T06:10:00Z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Producer">
    <vt:lpwstr>Microsoft® Word 2013</vt:lpwstr>
  </property>
</Properties>
</file>